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D9705F">
      <w:pPr>
        <w:pStyle w:val="Heading1"/>
        <w:ind w:firstLine="284"/>
        <w:rPr>
          <w:lang w:val="en-US"/>
        </w:rPr>
      </w:pPr>
    </w:p>
    <w:p w:rsidR="00CC4474" w:rsidRPr="00AE7402" w:rsidRDefault="00CC4474" w:rsidP="002769F5">
      <w:pPr>
        <w:spacing w:after="0"/>
        <w:ind w:firstLine="284"/>
        <w:jc w:val="center"/>
        <w:rPr>
          <w:b/>
          <w:sz w:val="28"/>
          <w:szCs w:val="28"/>
        </w:rPr>
      </w:pPr>
      <w:r w:rsidRPr="00AE7402">
        <w:rPr>
          <w:b/>
          <w:sz w:val="28"/>
          <w:szCs w:val="28"/>
        </w:rPr>
        <w:t xml:space="preserve">ПРЕДНОСТИ И НЕДОСТАЦИ АПЛИКАЦИЈА ЗА </w:t>
      </w:r>
      <w:r w:rsidR="003D0319">
        <w:rPr>
          <w:b/>
          <w:sz w:val="28"/>
          <w:szCs w:val="28"/>
          <w:lang w:val="sr-Cyrl-CS"/>
        </w:rPr>
        <w:t>ОНЛАЈН</w:t>
      </w:r>
      <w:r w:rsidRPr="00AE7402">
        <w:rPr>
          <w:b/>
          <w:sz w:val="28"/>
          <w:szCs w:val="28"/>
        </w:rPr>
        <w:t xml:space="preserve"> НАСТАВУ</w:t>
      </w:r>
    </w:p>
    <w:p w:rsidR="009E03BD" w:rsidRPr="00380569" w:rsidRDefault="00F958D0" w:rsidP="00D9705F">
      <w:pPr>
        <w:pStyle w:val="Authors"/>
        <w:ind w:firstLine="284"/>
      </w:pPr>
      <w:r>
        <w:t>Небојша Андријевић</w:t>
      </w:r>
      <w:r w:rsidR="009E03BD" w:rsidRPr="00380569">
        <w:rPr>
          <w:rStyle w:val="FootnoteReference"/>
        </w:rPr>
        <w:footnoteReference w:id="2"/>
      </w:r>
      <w:r w:rsidR="009E03BD" w:rsidRPr="00380569">
        <w:t xml:space="preserve"> </w:t>
      </w:r>
      <w:r>
        <w:t>Петар Васиљевић</w:t>
      </w:r>
      <w:r w:rsidR="009E03BD" w:rsidRPr="00380569">
        <w:rPr>
          <w:rStyle w:val="FootnoteReference"/>
          <w:vertAlign w:val="baseline"/>
        </w:rPr>
        <w:t xml:space="preserve"> </w:t>
      </w:r>
      <w:r w:rsidR="009E03BD" w:rsidRPr="00380569">
        <w:rPr>
          <w:rStyle w:val="FootnoteReference"/>
        </w:rPr>
        <w:footnoteReference w:id="3"/>
      </w:r>
      <w:r w:rsidR="009E03BD" w:rsidRPr="00380569">
        <w:t xml:space="preserve"> </w:t>
      </w:r>
      <w:r w:rsidR="006070E1" w:rsidRPr="006070E1">
        <w:t>Владан Рад</w:t>
      </w:r>
      <w:r w:rsidR="00606E36">
        <w:rPr>
          <w:lang w:val="sr-Cyrl-CS"/>
        </w:rPr>
        <w:t>ивој</w:t>
      </w:r>
      <w:r w:rsidR="006070E1" w:rsidRPr="006070E1">
        <w:t>евић</w:t>
      </w:r>
      <w:r w:rsidR="006070E1" w:rsidRPr="006070E1">
        <w:rPr>
          <w:vertAlign w:val="superscript"/>
        </w:rPr>
        <w:t xml:space="preserve"> </w:t>
      </w:r>
      <w:r w:rsidR="009E03BD" w:rsidRPr="00380569">
        <w:rPr>
          <w:rStyle w:val="FootnoteReference"/>
        </w:rPr>
        <w:footnoteReference w:id="4"/>
      </w:r>
    </w:p>
    <w:p w:rsidR="00AC693A" w:rsidRPr="00606E36" w:rsidRDefault="00016DFD" w:rsidP="00303F78">
      <w:pPr>
        <w:pStyle w:val="Rezime"/>
        <w:rPr>
          <w:lang w:val="sr-Cyrl-CS"/>
        </w:rPr>
      </w:pPr>
      <w:r>
        <w:rPr>
          <w:b/>
        </w:rPr>
        <w:t>Резиме</w:t>
      </w:r>
      <w:r w:rsidR="00AC693A" w:rsidRPr="00C42113">
        <w:rPr>
          <w:b/>
        </w:rPr>
        <w:t>:</w:t>
      </w:r>
      <w:r w:rsidR="00F958D0">
        <w:rPr>
          <w:b/>
        </w:rPr>
        <w:t xml:space="preserve"> </w:t>
      </w:r>
      <w:r w:rsidR="00F958D0" w:rsidRPr="00F958D0">
        <w:t>Будућност науке и учења захтева флексибилност и прихватање нових методолошких приступа држања наставе, различите медије и облике приступа изворима знања</w:t>
      </w:r>
      <w:r w:rsidR="00606E36">
        <w:rPr>
          <w:lang w:val="sr-Cyrl-CS"/>
        </w:rPr>
        <w:t>,</w:t>
      </w:r>
      <w:r w:rsidR="00F958D0" w:rsidRPr="00F958D0">
        <w:t xml:space="preserve"> као и саме дистрибуције</w:t>
      </w:r>
      <w:r w:rsidR="00AC693A" w:rsidRPr="00F958D0">
        <w:t xml:space="preserve"> </w:t>
      </w:r>
      <w:r w:rsidR="00F958D0" w:rsidRPr="00F958D0">
        <w:t>знања</w:t>
      </w:r>
      <w:r w:rsidR="00F958D0">
        <w:t xml:space="preserve">. </w:t>
      </w:r>
      <w:r w:rsidR="00AE7402">
        <w:t>Онлајн</w:t>
      </w:r>
      <w:r w:rsidR="00F958D0">
        <w:t xml:space="preserve"> учење није имало велики </w:t>
      </w:r>
      <w:r w:rsidR="00606E36">
        <w:rPr>
          <w:lang w:val="sr-Cyrl-CS"/>
        </w:rPr>
        <w:t>утицај</w:t>
      </w:r>
      <w:r w:rsidR="00F958D0">
        <w:t xml:space="preserve"> све</w:t>
      </w:r>
      <w:r w:rsidR="00606E36">
        <w:t xml:space="preserve"> до појаве условљених ситуација као што је пандемија</w:t>
      </w:r>
      <w:r w:rsidR="00303F78">
        <w:rPr>
          <w:lang w:val="sr-Cyrl-CS"/>
        </w:rPr>
        <w:t xml:space="preserve"> </w:t>
      </w:r>
      <w:r w:rsidR="00303F78">
        <w:t>COVID-19</w:t>
      </w:r>
      <w:r w:rsidR="00606E36">
        <w:rPr>
          <w:lang w:val="sr-Cyrl-CS"/>
        </w:rPr>
        <w:t xml:space="preserve">, </w:t>
      </w:r>
      <w:r w:rsidR="00F958D0">
        <w:t xml:space="preserve">где је просто преузело примат у дистрибуцији наставе. Тек </w:t>
      </w:r>
      <w:r w:rsidR="00AE7402">
        <w:rPr>
          <w:lang w:val="sr-Cyrl-CS"/>
        </w:rPr>
        <w:t>у овој</w:t>
      </w:r>
      <w:r w:rsidR="00F958D0">
        <w:t xml:space="preserve"> ситуациј</w:t>
      </w:r>
      <w:r w:rsidR="00AE7402">
        <w:rPr>
          <w:lang w:val="sr-Cyrl-CS"/>
        </w:rPr>
        <w:t>и</w:t>
      </w:r>
      <w:r w:rsidR="00303F78">
        <w:rPr>
          <w:lang w:val="sr-Cyrl-CS"/>
        </w:rPr>
        <w:t>,</w:t>
      </w:r>
      <w:r w:rsidR="00F958D0">
        <w:t xml:space="preserve"> показа</w:t>
      </w:r>
      <w:r w:rsidR="00AE7402">
        <w:rPr>
          <w:lang w:val="sr-Cyrl-CS"/>
        </w:rPr>
        <w:t>л</w:t>
      </w:r>
      <w:r w:rsidR="00F958D0">
        <w:t xml:space="preserve">е су </w:t>
      </w:r>
      <w:r w:rsidR="00AE7402">
        <w:rPr>
          <w:lang w:val="sr-Cyrl-CS"/>
        </w:rPr>
        <w:t xml:space="preserve">се </w:t>
      </w:r>
      <w:r w:rsidR="00F958D0">
        <w:t xml:space="preserve">предности и </w:t>
      </w:r>
      <w:r w:rsidR="00606E36">
        <w:rPr>
          <w:lang w:val="sr-Cyrl-CS"/>
        </w:rPr>
        <w:t>недостаци</w:t>
      </w:r>
      <w:r w:rsidR="00606E36">
        <w:t xml:space="preserve"> оваквог приступа учењ</w:t>
      </w:r>
      <w:r w:rsidR="00606E36">
        <w:rPr>
          <w:lang w:val="sr-Cyrl-CS"/>
        </w:rPr>
        <w:t>у,</w:t>
      </w:r>
      <w:r w:rsidR="00F958D0">
        <w:t xml:space="preserve"> као и сама спремност</w:t>
      </w:r>
      <w:r w:rsidR="000615D8">
        <w:t xml:space="preserve"> наставног кадра за </w:t>
      </w:r>
      <w:r w:rsidR="00303F78">
        <w:rPr>
          <w:lang w:val="sr-Cyrl-CS"/>
        </w:rPr>
        <w:t xml:space="preserve"> </w:t>
      </w:r>
      <w:r w:rsidR="000615D8" w:rsidRPr="00E40A03">
        <w:t>е-учење 2.0</w:t>
      </w:r>
      <w:r w:rsidR="000615D8" w:rsidRPr="00606E36">
        <w:t>.</w:t>
      </w:r>
    </w:p>
    <w:p w:rsidR="004C17F5" w:rsidRPr="000615D8" w:rsidRDefault="00016DFD" w:rsidP="00303F78">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AE7402">
        <w:rPr>
          <w:lang w:val="sr-Cyrl-CS"/>
        </w:rPr>
        <w:t>онлајн</w:t>
      </w:r>
      <w:r w:rsidR="000615D8">
        <w:t xml:space="preserve"> учење, е-учење</w:t>
      </w:r>
      <w:r w:rsidR="00606E36">
        <w:rPr>
          <w:lang w:val="sr-Cyrl-CS"/>
        </w:rPr>
        <w:t xml:space="preserve"> 2.0</w:t>
      </w:r>
      <w:r w:rsidR="000615D8">
        <w:t xml:space="preserve">, напредне методе наставе, платформе за </w:t>
      </w:r>
      <w:r w:rsidR="00AE7402">
        <w:rPr>
          <w:lang w:val="sr-Cyrl-CS"/>
        </w:rPr>
        <w:t>онлајн</w:t>
      </w:r>
      <w:r w:rsidR="000615D8">
        <w:t xml:space="preserve"> наставу</w:t>
      </w:r>
      <w:r w:rsidR="00303F78">
        <w:rPr>
          <w:lang w:val="sr-Cyrl-CS"/>
        </w:rPr>
        <w:t xml:space="preserve">, </w:t>
      </w:r>
      <w:r w:rsidR="00303F78">
        <w:t>Zoom</w:t>
      </w:r>
    </w:p>
    <w:p w:rsidR="00CC4474" w:rsidRPr="00AE7402" w:rsidRDefault="00CC4474" w:rsidP="00D9705F">
      <w:pPr>
        <w:ind w:firstLine="284"/>
        <w:jc w:val="center"/>
        <w:rPr>
          <w:b/>
          <w:sz w:val="28"/>
          <w:szCs w:val="28"/>
        </w:rPr>
      </w:pPr>
      <w:r w:rsidRPr="00AE7402">
        <w:rPr>
          <w:b/>
          <w:sz w:val="28"/>
          <w:szCs w:val="28"/>
        </w:rPr>
        <w:t>ADVANTAGES AND DISADVANTAGES OF APPLICATIONS FOR ONLINE TEACHING</w:t>
      </w:r>
    </w:p>
    <w:p w:rsidR="00AC693A" w:rsidRPr="004C17F5" w:rsidRDefault="00016DFD" w:rsidP="00303F78">
      <w:pPr>
        <w:pStyle w:val="Rezime"/>
      </w:pPr>
      <w:r>
        <w:rPr>
          <w:b/>
        </w:rPr>
        <w:t>Abstract</w:t>
      </w:r>
      <w:r w:rsidR="00AC693A" w:rsidRPr="004C17F5">
        <w:rPr>
          <w:b/>
        </w:rPr>
        <w:t>:</w:t>
      </w:r>
      <w:r w:rsidR="00AC693A" w:rsidRPr="004C17F5">
        <w:t xml:space="preserve"> </w:t>
      </w:r>
      <w:r w:rsidR="000615D8" w:rsidRPr="000615D8">
        <w:t>The future of science and learning requires flexibility and acceptance of new methodological approaches to teaching, different media and forms of access to sources of knowledge</w:t>
      </w:r>
      <w:r w:rsidR="00303F78">
        <w:rPr>
          <w:lang w:val="sr-Cyrl-CS"/>
        </w:rPr>
        <w:t>,</w:t>
      </w:r>
      <w:r w:rsidR="000615D8" w:rsidRPr="000615D8">
        <w:t xml:space="preserve"> as well as the distribution of knowledge itself. Online learning did not have a great impact until the emergence of conditioned situations, such as the pandemic</w:t>
      </w:r>
      <w:r w:rsidR="00303F78">
        <w:rPr>
          <w:lang w:val="sr-Cyrl-CS"/>
        </w:rPr>
        <w:t xml:space="preserve"> </w:t>
      </w:r>
      <w:r w:rsidR="00303F78">
        <w:t>of COVID-19,</w:t>
      </w:r>
      <w:r w:rsidR="000615D8" w:rsidRPr="000615D8">
        <w:t xml:space="preserve"> where it simply took precedence in the distribution of teaching. Only faced with this situation, the advantages and disadvantages of this approach to learning were shown, as well as the readiness of the te</w:t>
      </w:r>
      <w:r w:rsidR="000615D8">
        <w:t xml:space="preserve">aching staff for </w:t>
      </w:r>
      <w:r w:rsidR="000615D8" w:rsidRPr="00E40A03">
        <w:t>e-learning 2.0</w:t>
      </w:r>
      <w:r w:rsidR="00AC693A">
        <w:t>.</w:t>
      </w:r>
      <w:r w:rsidR="00AC693A" w:rsidRPr="004C17F5">
        <w:t xml:space="preserve"> </w:t>
      </w:r>
    </w:p>
    <w:p w:rsidR="00AC693A" w:rsidRPr="000615D8" w:rsidRDefault="00016DFD" w:rsidP="00303F78">
      <w:pPr>
        <w:pStyle w:val="Rezime"/>
        <w:rPr>
          <w:lang w:val="en-US"/>
        </w:rPr>
      </w:pPr>
      <w:r>
        <w:rPr>
          <w:b/>
        </w:rPr>
        <w:t>Ke</w:t>
      </w:r>
      <w:r w:rsidR="00AC693A" w:rsidRPr="004C17F5">
        <w:rPr>
          <w:b/>
        </w:rPr>
        <w:t>y w</w:t>
      </w:r>
      <w:r>
        <w:rPr>
          <w:b/>
        </w:rPr>
        <w:t>ords</w:t>
      </w:r>
      <w:r w:rsidR="00AC693A" w:rsidRPr="004C17F5">
        <w:rPr>
          <w:b/>
        </w:rPr>
        <w:t>:</w:t>
      </w:r>
      <w:r w:rsidR="00AC693A" w:rsidRPr="004C17F5">
        <w:t xml:space="preserve"> </w:t>
      </w:r>
      <w:r w:rsidR="000615D8" w:rsidRPr="000615D8">
        <w:t xml:space="preserve">online learning, </w:t>
      </w:r>
      <w:r w:rsidR="00606E36" w:rsidRPr="000615D8">
        <w:t>e-learning 2.0</w:t>
      </w:r>
      <w:r w:rsidR="00606E36">
        <w:t>,</w:t>
      </w:r>
      <w:r w:rsidR="00606E36">
        <w:rPr>
          <w:lang w:val="sr-Cyrl-CS"/>
        </w:rPr>
        <w:t xml:space="preserve"> </w:t>
      </w:r>
      <w:r w:rsidR="000615D8" w:rsidRPr="000615D8">
        <w:t>advanced teaching methods, online teaching platforms</w:t>
      </w:r>
      <w:r w:rsidR="00303F78">
        <w:rPr>
          <w:lang w:val="sr-Cyrl-CS"/>
        </w:rPr>
        <w:t xml:space="preserve">, </w:t>
      </w:r>
      <w:r w:rsidR="00303F78">
        <w:t>Zoom</w:t>
      </w:r>
    </w:p>
    <w:p w:rsidR="000615D8" w:rsidRPr="00A204A7" w:rsidRDefault="00303F78" w:rsidP="00303F78">
      <w:pPr>
        <w:pStyle w:val="Heading2"/>
        <w:ind w:left="330" w:hanging="330"/>
        <w:rPr>
          <w:rFonts w:ascii="Times New Roman" w:hAnsi="Times New Roman"/>
        </w:rPr>
      </w:pPr>
      <w:r w:rsidRPr="00A204A7">
        <w:rPr>
          <w:rFonts w:ascii="Times New Roman" w:hAnsi="Times New Roman"/>
        </w:rPr>
        <w:t>Увод</w:t>
      </w:r>
    </w:p>
    <w:p w:rsidR="00C81F88" w:rsidRDefault="00C81F88" w:rsidP="00D9705F">
      <w:pPr>
        <w:ind w:firstLine="284"/>
      </w:pPr>
      <w:r>
        <w:t>Саврем</w:t>
      </w:r>
      <w:r w:rsidR="000C6931">
        <w:t>ени м</w:t>
      </w:r>
      <w:r w:rsidR="000C6931">
        <w:rPr>
          <w:lang w:val="sr-Cyrl-CS"/>
        </w:rPr>
        <w:t>е</w:t>
      </w:r>
      <w:r>
        <w:t xml:space="preserve">тодолошки приступи модерном учењу подразумевају доступност знању без обзира на време и простор, па су </w:t>
      </w:r>
      <w:r w:rsidR="000C6931">
        <w:rPr>
          <w:lang w:val="sr-Cyrl-CS"/>
        </w:rPr>
        <w:t xml:space="preserve">се </w:t>
      </w:r>
      <w:r>
        <w:t>тако</w:t>
      </w:r>
      <w:r w:rsidR="000C6931">
        <w:rPr>
          <w:lang w:val="sr-Cyrl-CS"/>
        </w:rPr>
        <w:t>,</w:t>
      </w:r>
      <w:r>
        <w:t xml:space="preserve"> пратећи трендове као и новонастале текуће догађаје</w:t>
      </w:r>
      <w:r w:rsidR="000C6931">
        <w:rPr>
          <w:lang w:val="sr-Cyrl-CS"/>
        </w:rPr>
        <w:t>,</w:t>
      </w:r>
      <w:r>
        <w:t xml:space="preserve"> у први план истакле апликације и платформе за помоћ у предавању и присуствовању н</w:t>
      </w:r>
      <w:r w:rsidR="000C6931">
        <w:t>аставно</w:t>
      </w:r>
      <w:r w:rsidR="000C6931">
        <w:rPr>
          <w:lang w:val="sr-Cyrl-CS"/>
        </w:rPr>
        <w:t>м</w:t>
      </w:r>
      <w:r w:rsidR="000C6931">
        <w:t xml:space="preserve"> процес</w:t>
      </w:r>
      <w:r w:rsidR="000C6931">
        <w:rPr>
          <w:lang w:val="sr-Cyrl-CS"/>
        </w:rPr>
        <w:t>у</w:t>
      </w:r>
      <w:r>
        <w:t>.</w:t>
      </w:r>
    </w:p>
    <w:p w:rsidR="000615D8" w:rsidRPr="00F166FA" w:rsidRDefault="000C6931" w:rsidP="00D9705F">
      <w:pPr>
        <w:ind w:firstLine="284"/>
        <w:rPr>
          <w:lang w:val="sr-Cyrl-CS"/>
        </w:rPr>
      </w:pPr>
      <w:r>
        <w:t>Ре</w:t>
      </w:r>
      <w:r>
        <w:rPr>
          <w:lang w:val="sr-Cyrl-CS"/>
        </w:rPr>
        <w:t>чи</w:t>
      </w:r>
      <w:r w:rsidR="000615D8">
        <w:t xml:space="preserve"> </w:t>
      </w:r>
      <w:r w:rsidR="00F166FA">
        <w:rPr>
          <w:lang w:val="sr-Cyrl-CS"/>
        </w:rPr>
        <w:t>„</w:t>
      </w:r>
      <w:r w:rsidR="000615D8">
        <w:t>савремена настава</w:t>
      </w:r>
      <w:r w:rsidR="00A204A7">
        <w:rPr>
          <w:lang w:val="sr-Cyrl-CS"/>
        </w:rPr>
        <w:t>”</w:t>
      </w:r>
      <w:r w:rsidR="000615D8">
        <w:t xml:space="preserve"> у овој ситуацији</w:t>
      </w:r>
      <w:r w:rsidR="00F166FA">
        <w:t xml:space="preserve"> звуч</w:t>
      </w:r>
      <w:r w:rsidR="00F166FA">
        <w:rPr>
          <w:lang w:val="sr-Cyrl-CS"/>
        </w:rPr>
        <w:t>е</w:t>
      </w:r>
      <w:r w:rsidR="00F166FA">
        <w:t xml:space="preserve"> претенциозн</w:t>
      </w:r>
      <w:r w:rsidR="00F166FA">
        <w:rPr>
          <w:lang w:val="sr-Cyrl-CS"/>
        </w:rPr>
        <w:t>о</w:t>
      </w:r>
      <w:r w:rsidR="00C33511">
        <w:t xml:space="preserve"> ако нешто што већ п</w:t>
      </w:r>
      <w:r w:rsidR="00F166FA">
        <w:t xml:space="preserve">остоји и користи се дуже време </w:t>
      </w:r>
      <w:r w:rsidR="00F166FA">
        <w:rPr>
          <w:lang w:val="sr-Cyrl-CS"/>
        </w:rPr>
        <w:t>нази</w:t>
      </w:r>
      <w:r w:rsidR="00F166FA">
        <w:t>в</w:t>
      </w:r>
      <w:r w:rsidR="00F166FA">
        <w:rPr>
          <w:lang w:val="sr-Cyrl-CS"/>
        </w:rPr>
        <w:t>а</w:t>
      </w:r>
      <w:r w:rsidR="00C33511">
        <w:t xml:space="preserve">мо </w:t>
      </w:r>
      <w:r w:rsidR="00F166FA">
        <w:rPr>
          <w:lang w:val="sr-Cyrl-CS"/>
        </w:rPr>
        <w:t>напредним</w:t>
      </w:r>
      <w:r w:rsidR="00C33511">
        <w:t xml:space="preserve">. </w:t>
      </w:r>
      <w:r w:rsidR="00A204A7">
        <w:rPr>
          <w:lang w:val="sr-Cyrl-CS"/>
        </w:rPr>
        <w:t>Онлајн</w:t>
      </w:r>
      <w:r w:rsidR="00C33511">
        <w:t xml:space="preserve"> настава постоји већ дуже време</w:t>
      </w:r>
      <w:r w:rsidR="00F166FA">
        <w:t xml:space="preserve"> и </w:t>
      </w:r>
      <w:r w:rsidR="00F166FA">
        <w:rPr>
          <w:lang w:val="sr-Cyrl-CS"/>
        </w:rPr>
        <w:t>добија на</w:t>
      </w:r>
      <w:r w:rsidR="00F166FA">
        <w:t xml:space="preserve"> значај</w:t>
      </w:r>
      <w:r w:rsidR="00F166FA">
        <w:rPr>
          <w:lang w:val="sr-Cyrl-CS"/>
        </w:rPr>
        <w:t>у</w:t>
      </w:r>
      <w:r w:rsidR="00F166FA">
        <w:t xml:space="preserve"> са растом </w:t>
      </w:r>
      <w:r w:rsidR="00F166FA">
        <w:rPr>
          <w:lang w:val="sr-Cyrl-CS"/>
        </w:rPr>
        <w:t>И</w:t>
      </w:r>
      <w:r w:rsidR="00C33511">
        <w:t xml:space="preserve">нтернета. Ширење </w:t>
      </w:r>
      <w:r w:rsidR="00F166FA">
        <w:rPr>
          <w:lang w:val="sr-Cyrl-CS"/>
        </w:rPr>
        <w:t>повезаности</w:t>
      </w:r>
      <w:r w:rsidR="00C33511">
        <w:t xml:space="preserve"> људи са краја на крај света брише границе дистрибуције, руши језичке баријере, мења приступ и методе и гура свет у </w:t>
      </w:r>
      <w:r w:rsidR="00C33511" w:rsidRPr="00E40A03">
        <w:t>веб 3.0</w:t>
      </w:r>
      <w:r w:rsidR="00C33511" w:rsidRPr="00F166FA">
        <w:t>.</w:t>
      </w:r>
    </w:p>
    <w:p w:rsidR="00C33511" w:rsidRDefault="00C33511" w:rsidP="00D9705F">
      <w:pPr>
        <w:ind w:firstLine="284"/>
      </w:pPr>
      <w:r>
        <w:t>Свет се прилагођав</w:t>
      </w:r>
      <w:r w:rsidR="00F166FA">
        <w:t xml:space="preserve">а овим променама, чак се и сам </w:t>
      </w:r>
      <w:r w:rsidR="00F166FA">
        <w:rPr>
          <w:lang w:val="sr-Cyrl-CS"/>
        </w:rPr>
        <w:t>И</w:t>
      </w:r>
      <w:r>
        <w:t>нтернет заједно са информационим технологијама мења,</w:t>
      </w:r>
      <w:r w:rsidR="009E03F1">
        <w:t xml:space="preserve"> док</w:t>
      </w:r>
      <w:r>
        <w:t xml:space="preserve"> знање није више тешко доступно већ онакво какво и треба да буде</w:t>
      </w:r>
      <w:r w:rsidR="00F166FA">
        <w:rPr>
          <w:lang w:val="sr-Cyrl-CS"/>
        </w:rPr>
        <w:t xml:space="preserve"> </w:t>
      </w:r>
      <w:r w:rsidR="00A204A7">
        <w:rPr>
          <w:lang w:val="sr-Cyrl-CS"/>
        </w:rPr>
        <w:t>–</w:t>
      </w:r>
      <w:r>
        <w:t xml:space="preserve"> слободно, доступно и без власника.</w:t>
      </w:r>
    </w:p>
    <w:p w:rsidR="00C33511" w:rsidRPr="00F166FA" w:rsidRDefault="00C33511" w:rsidP="00D9705F">
      <w:pPr>
        <w:ind w:firstLine="284"/>
        <w:rPr>
          <w:lang w:val="sr-Cyrl-CS"/>
        </w:rPr>
      </w:pPr>
      <w:r>
        <w:t xml:space="preserve">Да ли су носиоци знања спремни за промене сазнаћемо </w:t>
      </w:r>
      <w:r w:rsidR="00A204A7">
        <w:rPr>
          <w:lang w:val="sr-Cyrl-CS"/>
        </w:rPr>
        <w:t xml:space="preserve">с </w:t>
      </w:r>
      <w:r>
        <w:t>временом</w:t>
      </w:r>
      <w:r w:rsidR="00F166FA">
        <w:rPr>
          <w:lang w:val="sr-Cyrl-CS"/>
        </w:rPr>
        <w:t>,</w:t>
      </w:r>
      <w:r>
        <w:t xml:space="preserve"> а у овом раду п</w:t>
      </w:r>
      <w:r w:rsidR="00F166FA">
        <w:rPr>
          <w:lang w:val="sr-Cyrl-CS"/>
        </w:rPr>
        <w:t>окуш</w:t>
      </w:r>
      <w:r>
        <w:t xml:space="preserve">аћемо да </w:t>
      </w:r>
      <w:r w:rsidR="00F166FA">
        <w:rPr>
          <w:lang w:val="sr-Cyrl-CS"/>
        </w:rPr>
        <w:t>истакнемо</w:t>
      </w:r>
      <w:r>
        <w:t xml:space="preserve"> неке </w:t>
      </w:r>
      <w:r w:rsidR="00E40A03">
        <w:rPr>
          <w:lang w:val="sr-Cyrl-CS"/>
        </w:rPr>
        <w:t xml:space="preserve">уочене </w:t>
      </w:r>
      <w:r>
        <w:t xml:space="preserve">предности и </w:t>
      </w:r>
      <w:r w:rsidR="00F166FA">
        <w:rPr>
          <w:lang w:val="sr-Cyrl-CS"/>
        </w:rPr>
        <w:t>недостатке</w:t>
      </w:r>
      <w:r w:rsidR="00F166FA">
        <w:t xml:space="preserve"> коришћења платформ</w:t>
      </w:r>
      <w:r w:rsidR="00F166FA">
        <w:rPr>
          <w:lang w:val="sr-Cyrl-CS"/>
        </w:rPr>
        <w:t>и</w:t>
      </w:r>
      <w:r>
        <w:t xml:space="preserve"> за </w:t>
      </w:r>
      <w:r w:rsidR="003D0319">
        <w:rPr>
          <w:lang w:val="sr-Cyrl-CS"/>
        </w:rPr>
        <w:t>онлајн</w:t>
      </w:r>
      <w:r w:rsidR="00F166FA">
        <w:t xml:space="preserve"> часове.</w:t>
      </w:r>
    </w:p>
    <w:p w:rsidR="00606E36" w:rsidRDefault="00606E36" w:rsidP="00D9705F">
      <w:pPr>
        <w:ind w:firstLine="284"/>
        <w:rPr>
          <w:lang w:val="sr-Cyrl-CS"/>
        </w:rPr>
      </w:pPr>
    </w:p>
    <w:p w:rsidR="00606E36" w:rsidRPr="00606E36" w:rsidRDefault="00606E36" w:rsidP="00D9705F">
      <w:pPr>
        <w:ind w:firstLine="284"/>
        <w:rPr>
          <w:lang w:val="sr-Cyrl-CS"/>
        </w:rPr>
      </w:pPr>
    </w:p>
    <w:p w:rsidR="00C33511" w:rsidRPr="00A204A7" w:rsidRDefault="00C33511" w:rsidP="00303F78">
      <w:pPr>
        <w:pStyle w:val="Heading2"/>
        <w:ind w:left="330" w:hanging="330"/>
        <w:rPr>
          <w:rFonts w:ascii="Times New Roman" w:hAnsi="Times New Roman"/>
        </w:rPr>
      </w:pPr>
      <w:r w:rsidRPr="00A204A7">
        <w:rPr>
          <w:rFonts w:ascii="Times New Roman" w:hAnsi="Times New Roman"/>
        </w:rPr>
        <w:lastRenderedPageBreak/>
        <w:t>Кратак преглед постојећих</w:t>
      </w:r>
      <w:r w:rsidR="00C36DD5" w:rsidRPr="00A204A7">
        <w:rPr>
          <w:rFonts w:ascii="Times New Roman" w:hAnsi="Times New Roman"/>
        </w:rPr>
        <w:t xml:space="preserve"> апликација и</w:t>
      </w:r>
      <w:r w:rsidRPr="00A204A7">
        <w:rPr>
          <w:rFonts w:ascii="Times New Roman" w:hAnsi="Times New Roman"/>
        </w:rPr>
        <w:t xml:space="preserve"> платформи за </w:t>
      </w:r>
      <w:r w:rsidR="00C03EC0">
        <w:rPr>
          <w:rFonts w:ascii="Times New Roman" w:hAnsi="Times New Roman"/>
          <w:lang w:val="sr-Cyrl-CS"/>
        </w:rPr>
        <w:t>ОНЛАЈН</w:t>
      </w:r>
      <w:r w:rsidRPr="00A204A7">
        <w:rPr>
          <w:rFonts w:ascii="Times New Roman" w:hAnsi="Times New Roman"/>
        </w:rPr>
        <w:t xml:space="preserve"> наставу</w:t>
      </w:r>
    </w:p>
    <w:p w:rsidR="009E03F1" w:rsidRDefault="009E03F1" w:rsidP="00D9705F">
      <w:pPr>
        <w:ind w:firstLine="284"/>
      </w:pPr>
      <w:r>
        <w:t xml:space="preserve">Тржиште је тренутно преплављено апликацијама и платформама за </w:t>
      </w:r>
      <w:r w:rsidR="00C03EC0">
        <w:rPr>
          <w:lang w:val="sr-Cyrl-CS"/>
        </w:rPr>
        <w:t>онлајн</w:t>
      </w:r>
      <w:r>
        <w:t xml:space="preserve"> едукацију, часове, састанке</w:t>
      </w:r>
      <w:r w:rsidR="00D35495">
        <w:rPr>
          <w:lang w:val="sr-Cyrl-CS"/>
        </w:rPr>
        <w:t>,</w:t>
      </w:r>
      <w:r>
        <w:t xml:space="preserve"> са различитим алатима, додацима</w:t>
      </w:r>
      <w:r w:rsidR="00CB4748">
        <w:t xml:space="preserve"> и формама. Неки од њих су бесплатни, неки нуде само бесплатне поједине делове</w:t>
      </w:r>
      <w:r w:rsidR="00D35495">
        <w:rPr>
          <w:lang w:val="sr-Cyrl-CS"/>
        </w:rPr>
        <w:t>,</w:t>
      </w:r>
      <w:r w:rsidR="00CB4748">
        <w:t xml:space="preserve"> док неки наплаћују коришћење. Апликација која је за време пандемије </w:t>
      </w:r>
      <w:r w:rsidR="00D35495">
        <w:t xml:space="preserve">COVID-19 </w:t>
      </w:r>
      <w:r w:rsidR="00CB4748">
        <w:t xml:space="preserve">доживела највећи раст је </w:t>
      </w:r>
      <w:r w:rsidR="00D35495">
        <w:t>Zoom</w:t>
      </w:r>
      <w:r w:rsidR="00CC4474">
        <w:t>,</w:t>
      </w:r>
      <w:r w:rsidR="00CB4748">
        <w:t xml:space="preserve"> иако се за ову апликацију везују ранији недостаци у виду сигурносних пропуста.</w:t>
      </w:r>
    </w:p>
    <w:p w:rsidR="00906B75" w:rsidRDefault="00906B75" w:rsidP="00D9705F">
      <w:pPr>
        <w:ind w:firstLine="284"/>
      </w:pPr>
      <w:r>
        <w:t xml:space="preserve">У наредном делу представићемо најпопуларније апликације које се користе код нас и у земљама </w:t>
      </w:r>
      <w:r w:rsidR="00D35495">
        <w:rPr>
          <w:lang w:val="sr-Cyrl-CS"/>
        </w:rPr>
        <w:t>у окружењу</w:t>
      </w:r>
      <w:r>
        <w:t xml:space="preserve">. Иако се број доступних апликација стално проширује и апликације се често </w:t>
      </w:r>
      <w:r w:rsidR="00C03EC0">
        <w:rPr>
          <w:lang w:val="sr-Cyrl-CS"/>
        </w:rPr>
        <w:t>усавршавају</w:t>
      </w:r>
      <w:r>
        <w:t xml:space="preserve"> и допуњују</w:t>
      </w:r>
      <w:r w:rsidR="00D35495">
        <w:rPr>
          <w:lang w:val="sr-Cyrl-CS"/>
        </w:rPr>
        <w:t>,</w:t>
      </w:r>
      <w:r w:rsidR="00D35495">
        <w:t xml:space="preserve"> овде смо обрадили само </w:t>
      </w:r>
      <w:r w:rsidR="00D35495">
        <w:rPr>
          <w:lang w:val="sr-Cyrl-CS"/>
        </w:rPr>
        <w:t>неколико</w:t>
      </w:r>
      <w:r>
        <w:t xml:space="preserve"> њих за које смо сматрали да заслужују пажњу, што их не чини б</w:t>
      </w:r>
      <w:r w:rsidR="00C36DD5">
        <w:t>ољим или горим од других решења, али су свакако добре алтернативе</w:t>
      </w:r>
      <w:r>
        <w:t>.</w:t>
      </w:r>
    </w:p>
    <w:p w:rsidR="005E1414" w:rsidRPr="00C03EC0" w:rsidRDefault="005E1414" w:rsidP="008139E7">
      <w:pPr>
        <w:pStyle w:val="Heading3"/>
        <w:ind w:left="440" w:hanging="440"/>
        <w:rPr>
          <w:rFonts w:ascii="Times New Roman" w:hAnsi="Times New Roman"/>
        </w:rPr>
      </w:pPr>
      <w:r w:rsidRPr="00C03EC0">
        <w:rPr>
          <w:rFonts w:ascii="Times New Roman" w:hAnsi="Times New Roman"/>
        </w:rPr>
        <w:t>G</w:t>
      </w:r>
      <w:r w:rsidR="008139E7" w:rsidRPr="00C03EC0">
        <w:rPr>
          <w:rFonts w:ascii="Times New Roman" w:hAnsi="Times New Roman"/>
        </w:rPr>
        <w:t>oogle</w:t>
      </w:r>
      <w:r w:rsidRPr="00C03EC0">
        <w:rPr>
          <w:rFonts w:ascii="Times New Roman" w:hAnsi="Times New Roman"/>
        </w:rPr>
        <w:t xml:space="preserve"> M</w:t>
      </w:r>
      <w:r w:rsidR="008139E7" w:rsidRPr="00C03EC0">
        <w:rPr>
          <w:rFonts w:ascii="Times New Roman" w:hAnsi="Times New Roman"/>
        </w:rPr>
        <w:t>eet</w:t>
      </w:r>
    </w:p>
    <w:p w:rsidR="00597DCE" w:rsidRPr="00597DCE" w:rsidRDefault="008E091D" w:rsidP="00D9705F">
      <w:pPr>
        <w:ind w:firstLine="284"/>
      </w:pPr>
      <w:r w:rsidRPr="00D35495">
        <w:t>Google Meet</w:t>
      </w:r>
      <w:r w:rsidR="005D776B">
        <w:rPr>
          <w:lang w:val="sr-Cyrl-CS"/>
        </w:rPr>
        <w:t xml:space="preserve"> </w:t>
      </w:r>
      <w:r w:rsidR="005D776B">
        <w:rPr>
          <w:lang w:val="en-US"/>
        </w:rPr>
        <w:t>[1]</w:t>
      </w:r>
      <w:r>
        <w:t xml:space="preserve"> се налази на веб адреси </w:t>
      </w:r>
      <w:hyperlink r:id="rId7" w:history="1">
        <w:r w:rsidRPr="00B70E86">
          <w:rPr>
            <w:rStyle w:val="Hyperlink"/>
          </w:rPr>
          <w:t>https://meet.google.com/</w:t>
        </w:r>
      </w:hyperlink>
      <w:r>
        <w:t xml:space="preserve"> и представља апликацију која нуди широк спектар могућности. </w:t>
      </w:r>
      <w:r w:rsidR="00467BD3">
        <w:rPr>
          <w:lang w:val="sr-Cyrl-CS"/>
        </w:rPr>
        <w:t>П</w:t>
      </w:r>
      <w:r w:rsidR="00597DCE">
        <w:t>утем</w:t>
      </w:r>
      <w:r w:rsidR="00597DCE" w:rsidRPr="00597DCE">
        <w:t xml:space="preserve"> видео конференције</w:t>
      </w:r>
      <w:r w:rsidR="00467BD3">
        <w:rPr>
          <w:lang w:val="sr-Cyrl-CS"/>
        </w:rPr>
        <w:t xml:space="preserve"> могуће је</w:t>
      </w:r>
      <w:r w:rsidR="00597DCE" w:rsidRPr="00597DCE">
        <w:t xml:space="preserve"> </w:t>
      </w:r>
      <w:r w:rsidR="00597DCE">
        <w:t>организовати</w:t>
      </w:r>
      <w:r w:rsidR="00597DCE" w:rsidRPr="00597DCE">
        <w:t xml:space="preserve"> </w:t>
      </w:r>
      <w:r w:rsidR="00C03EC0">
        <w:rPr>
          <w:lang w:val="sr-Cyrl-CS"/>
        </w:rPr>
        <w:t>онлајн</w:t>
      </w:r>
      <w:r w:rsidR="00597DCE" w:rsidRPr="00597DCE">
        <w:t xml:space="preserve"> састанак са до 100 учесника </w:t>
      </w:r>
      <w:r w:rsidR="00597DCE">
        <w:t>у трајању</w:t>
      </w:r>
      <w:r w:rsidR="00597DCE" w:rsidRPr="00597DCE">
        <w:t xml:space="preserve"> до 60 минута по састанку.</w:t>
      </w:r>
    </w:p>
    <w:p w:rsidR="00B22638" w:rsidRPr="00D35495" w:rsidRDefault="00597DCE" w:rsidP="00D9705F">
      <w:pPr>
        <w:ind w:firstLine="284"/>
        <w:rPr>
          <w:lang w:val="sr-Cyrl-CS"/>
        </w:rPr>
      </w:pPr>
      <w:r>
        <w:t>Ш</w:t>
      </w:r>
      <w:r w:rsidRPr="00597DCE">
        <w:t>коле</w:t>
      </w:r>
      <w:r>
        <w:t>, пословне и друге организације</w:t>
      </w:r>
      <w:r w:rsidRPr="00597DCE">
        <w:t xml:space="preserve"> </w:t>
      </w:r>
      <w:r>
        <w:t xml:space="preserve">могу да </w:t>
      </w:r>
      <w:r w:rsidR="00D35495">
        <w:t>користе напредне функције</w:t>
      </w:r>
      <w:r w:rsidR="00D35495">
        <w:rPr>
          <w:lang w:val="sr-Cyrl-CS"/>
        </w:rPr>
        <w:t>,</w:t>
      </w:r>
      <w:r w:rsidRPr="00597DCE">
        <w:t xml:space="preserve"> укључујући састанке са до 250 интерних или екстерних у</w:t>
      </w:r>
      <w:r w:rsidR="00D35495">
        <w:t>чесника и стриминг уживо до 100</w:t>
      </w:r>
      <w:r w:rsidR="00D35495">
        <w:rPr>
          <w:lang w:val="sr-Cyrl-CS"/>
        </w:rPr>
        <w:t>.</w:t>
      </w:r>
      <w:r w:rsidRPr="00597DCE">
        <w:t>000 гледалаца у домену.</w:t>
      </w:r>
      <w:r w:rsidR="00B22638">
        <w:t xml:space="preserve"> Може се користити на мобилном </w:t>
      </w:r>
      <w:r w:rsidR="00D35495">
        <w:rPr>
          <w:lang w:val="sr-Cyrl-CS"/>
        </w:rPr>
        <w:t xml:space="preserve">уређају </w:t>
      </w:r>
      <w:r w:rsidR="00B22638">
        <w:t>помоћу инсталиране апл</w:t>
      </w:r>
      <w:r w:rsidR="00D35495">
        <w:rPr>
          <w:lang w:val="sr-Cyrl-CS"/>
        </w:rPr>
        <w:t>и</w:t>
      </w:r>
      <w:r w:rsidR="00B22638">
        <w:t>кације</w:t>
      </w:r>
      <w:r w:rsidR="00D35495">
        <w:rPr>
          <w:lang w:val="sr-Cyrl-CS"/>
        </w:rPr>
        <w:t>,</w:t>
      </w:r>
      <w:r w:rsidR="00B22638">
        <w:t xml:space="preserve"> док на десктоп рачунарима није потребна инсталација уколико имате последњу ажурирану верзију </w:t>
      </w:r>
      <w:r w:rsidR="00D35495">
        <w:rPr>
          <w:lang w:val="sr-Cyrl-CS"/>
        </w:rPr>
        <w:t xml:space="preserve">веб </w:t>
      </w:r>
      <w:r w:rsidR="00B22638">
        <w:t>пре</w:t>
      </w:r>
      <w:r w:rsidR="00D35495">
        <w:rPr>
          <w:lang w:val="sr-Cyrl-CS"/>
        </w:rPr>
        <w:t>гледача</w:t>
      </w:r>
      <w:r w:rsidR="00B22638">
        <w:t xml:space="preserve"> који подржава </w:t>
      </w:r>
      <w:r w:rsidR="00B22638" w:rsidRPr="00B22638">
        <w:t>Google Meet</w:t>
      </w:r>
      <w:r w:rsidR="00B22638">
        <w:t xml:space="preserve">. За </w:t>
      </w:r>
      <w:r w:rsidR="00D35495">
        <w:rPr>
          <w:lang w:val="sr-Cyrl-CS"/>
        </w:rPr>
        <w:t>личне</w:t>
      </w:r>
      <w:r w:rsidR="00B22638">
        <w:t xml:space="preserve"> потребе коришћење је бесплатно</w:t>
      </w:r>
      <w:r w:rsidR="00D35495">
        <w:rPr>
          <w:lang w:val="sr-Cyrl-CS"/>
        </w:rPr>
        <w:t>,</w:t>
      </w:r>
      <w:r w:rsidR="00B22638">
        <w:t xml:space="preserve"> док се за </w:t>
      </w:r>
      <w:r w:rsidR="0031798B">
        <w:t>бизнис кориснике нап</w:t>
      </w:r>
      <w:r w:rsidR="00D35495">
        <w:t>редне опције  наплаћују.</w:t>
      </w:r>
    </w:p>
    <w:p w:rsidR="005E1414" w:rsidRPr="00C03EC0" w:rsidRDefault="005E1414" w:rsidP="008139E7">
      <w:pPr>
        <w:pStyle w:val="Heading3"/>
        <w:ind w:left="440" w:hanging="440"/>
        <w:rPr>
          <w:rFonts w:ascii="Times New Roman" w:hAnsi="Times New Roman"/>
        </w:rPr>
      </w:pPr>
      <w:r w:rsidRPr="00C03EC0">
        <w:rPr>
          <w:rFonts w:ascii="Times New Roman" w:hAnsi="Times New Roman"/>
        </w:rPr>
        <w:t>S</w:t>
      </w:r>
      <w:r w:rsidR="008139E7" w:rsidRPr="00C03EC0">
        <w:rPr>
          <w:rFonts w:ascii="Times New Roman" w:hAnsi="Times New Roman"/>
        </w:rPr>
        <w:t>kype</w:t>
      </w:r>
    </w:p>
    <w:p w:rsidR="00EC22C1" w:rsidRDefault="00EC22C1" w:rsidP="00D9705F">
      <w:pPr>
        <w:ind w:firstLine="284"/>
      </w:pPr>
      <w:r w:rsidRPr="00D35495">
        <w:t>Skype</w:t>
      </w:r>
      <w:r w:rsidR="005D776B">
        <w:rPr>
          <w:lang w:val="sr-Cyrl-CS"/>
        </w:rPr>
        <w:t xml:space="preserve"> </w:t>
      </w:r>
      <w:r w:rsidR="005D776B">
        <w:rPr>
          <w:lang w:val="en-US"/>
        </w:rPr>
        <w:t>[2]</w:t>
      </w:r>
      <w:r>
        <w:t xml:space="preserve"> </w:t>
      </w:r>
      <w:r w:rsidR="0031798B">
        <w:t xml:space="preserve">се налази на веб адреси </w:t>
      </w:r>
      <w:hyperlink r:id="rId8" w:history="1">
        <w:r w:rsidR="0031798B" w:rsidRPr="00B70E86">
          <w:rPr>
            <w:rStyle w:val="Hyperlink"/>
          </w:rPr>
          <w:t>https://www.skype.com/</w:t>
        </w:r>
      </w:hyperlink>
      <w:r w:rsidR="0031798B">
        <w:t xml:space="preserve"> </w:t>
      </w:r>
      <w:r w:rsidR="00D85C24">
        <w:t xml:space="preserve">и </w:t>
      </w:r>
      <w:r w:rsidR="00D85C24" w:rsidRPr="00D85C24">
        <w:rPr>
          <w:lang w:val="en-US"/>
        </w:rPr>
        <w:t xml:space="preserve">омогућава </w:t>
      </w:r>
      <w:r w:rsidR="00D85C24">
        <w:rPr>
          <w:lang w:val="en-US"/>
        </w:rPr>
        <w:t>лако успостављање</w:t>
      </w:r>
      <w:r w:rsidR="00D85C24" w:rsidRPr="00D85C24">
        <w:rPr>
          <w:lang w:val="en-US"/>
        </w:rPr>
        <w:t xml:space="preserve"> видео позив</w:t>
      </w:r>
      <w:r w:rsidR="00D85C24">
        <w:t>а,</w:t>
      </w:r>
      <w:r w:rsidR="00467BD3">
        <w:rPr>
          <w:lang w:val="en-US"/>
        </w:rPr>
        <w:t xml:space="preserve"> </w:t>
      </w:r>
      <w:r w:rsidR="00467BD3">
        <w:rPr>
          <w:lang w:val="sr-Cyrl-CS"/>
        </w:rPr>
        <w:t>а</w:t>
      </w:r>
      <w:r w:rsidR="00D85C24">
        <w:t xml:space="preserve"> </w:t>
      </w:r>
      <w:r w:rsidR="00467BD3">
        <w:rPr>
          <w:lang w:val="sr-Cyrl-CS"/>
        </w:rPr>
        <w:t>могуће је</w:t>
      </w:r>
      <w:r w:rsidR="00D35495">
        <w:rPr>
          <w:lang w:val="sr-Cyrl-CS"/>
        </w:rPr>
        <w:t xml:space="preserve"> </w:t>
      </w:r>
      <w:r w:rsidR="00467BD3">
        <w:rPr>
          <w:lang w:val="en-US"/>
        </w:rPr>
        <w:t>позв</w:t>
      </w:r>
      <w:r w:rsidR="00467BD3">
        <w:rPr>
          <w:lang w:val="sr-Cyrl-CS"/>
        </w:rPr>
        <w:t>а</w:t>
      </w:r>
      <w:r w:rsidR="00467BD3">
        <w:rPr>
          <w:lang w:val="en-US"/>
        </w:rPr>
        <w:t>т</w:t>
      </w:r>
      <w:r w:rsidR="00467BD3">
        <w:rPr>
          <w:lang w:val="sr-Cyrl-CS"/>
        </w:rPr>
        <w:t>и</w:t>
      </w:r>
      <w:r w:rsidR="00D85C24" w:rsidRPr="00D85C24">
        <w:rPr>
          <w:lang w:val="en-US"/>
        </w:rPr>
        <w:t xml:space="preserve"> било кога </w:t>
      </w:r>
      <w:r w:rsidR="00467BD3">
        <w:rPr>
          <w:lang w:val="en-US"/>
        </w:rPr>
        <w:t>–</w:t>
      </w:r>
      <w:r w:rsidR="00D85C24" w:rsidRPr="00D85C24">
        <w:rPr>
          <w:lang w:val="en-US"/>
        </w:rPr>
        <w:t xml:space="preserve"> са или без </w:t>
      </w:r>
      <w:r w:rsidR="00D85C24">
        <w:t>Skype</w:t>
      </w:r>
      <w:r w:rsidR="00D85C24" w:rsidRPr="00D85C24">
        <w:rPr>
          <w:lang w:val="en-US"/>
        </w:rPr>
        <w:t xml:space="preserve"> налога </w:t>
      </w:r>
      <w:r w:rsidR="00467BD3">
        <w:rPr>
          <w:lang w:val="en-US"/>
        </w:rPr>
        <w:t>–</w:t>
      </w:r>
      <w:r w:rsidR="00D85C24" w:rsidRPr="00D85C24">
        <w:rPr>
          <w:lang w:val="en-US"/>
        </w:rPr>
        <w:t xml:space="preserve"> да учествује.</w:t>
      </w:r>
      <w:r w:rsidR="004C24B3">
        <w:rPr>
          <w:lang w:val="sr-Cyrl-CS"/>
        </w:rPr>
        <w:t xml:space="preserve"> </w:t>
      </w:r>
      <w:r w:rsidR="00D85C24">
        <w:t xml:space="preserve">Уз помоћ </w:t>
      </w:r>
      <w:r w:rsidR="00467BD3">
        <w:rPr>
          <w:lang w:val="sr-Cyrl-CS"/>
        </w:rPr>
        <w:t xml:space="preserve">опције </w:t>
      </w:r>
      <w:r w:rsidR="00D85C24" w:rsidRPr="00D85C24">
        <w:t>Meet Now</w:t>
      </w:r>
      <w:r w:rsidR="00D85C24" w:rsidRPr="00D85C24">
        <w:rPr>
          <w:lang w:val="en-US"/>
        </w:rPr>
        <w:t> </w:t>
      </w:r>
      <w:r w:rsidR="00D85C24">
        <w:t>ј</w:t>
      </w:r>
      <w:r w:rsidR="00D85C24" w:rsidRPr="00D85C24">
        <w:rPr>
          <w:lang w:val="en-US"/>
        </w:rPr>
        <w:t>едним кликом мо</w:t>
      </w:r>
      <w:r w:rsidR="00467BD3">
        <w:rPr>
          <w:lang w:val="sr-Cyrl-CS"/>
        </w:rPr>
        <w:t>гуће је</w:t>
      </w:r>
      <w:r w:rsidR="00D85C24" w:rsidRPr="00D85C24">
        <w:rPr>
          <w:lang w:val="en-US"/>
        </w:rPr>
        <w:t xml:space="preserve"> </w:t>
      </w:r>
      <w:r w:rsidR="00467BD3">
        <w:rPr>
          <w:lang w:val="en-US"/>
        </w:rPr>
        <w:t>окупит</w:t>
      </w:r>
      <w:r w:rsidR="00467BD3">
        <w:rPr>
          <w:lang w:val="sr-Cyrl-CS"/>
        </w:rPr>
        <w:t>и</w:t>
      </w:r>
      <w:r w:rsidR="00D85C24" w:rsidRPr="00D85C24">
        <w:rPr>
          <w:lang w:val="en-US"/>
        </w:rPr>
        <w:t xml:space="preserve"> на мрежи </w:t>
      </w:r>
      <w:r w:rsidR="00467BD3" w:rsidRPr="00D35495">
        <w:rPr>
          <w:bCs/>
          <w:lang w:val="en-US"/>
        </w:rPr>
        <w:t xml:space="preserve">до 100 </w:t>
      </w:r>
      <w:r w:rsidR="00467BD3" w:rsidRPr="00D35495">
        <w:rPr>
          <w:bCs/>
        </w:rPr>
        <w:t>учесника</w:t>
      </w:r>
      <w:r w:rsidR="00467BD3" w:rsidRPr="00D85C24">
        <w:rPr>
          <w:lang w:val="en-US"/>
        </w:rPr>
        <w:t xml:space="preserve"> </w:t>
      </w:r>
      <w:r w:rsidR="00D85C24" w:rsidRPr="00D85C24">
        <w:rPr>
          <w:lang w:val="en-US"/>
        </w:rPr>
        <w:t xml:space="preserve">колико год пута </w:t>
      </w:r>
      <w:r w:rsidR="00467BD3">
        <w:rPr>
          <w:lang w:val="sr-Cyrl-CS"/>
        </w:rPr>
        <w:t>је потребно</w:t>
      </w:r>
      <w:r w:rsidR="00D85C24" w:rsidRPr="00D85C24">
        <w:rPr>
          <w:lang w:val="en-US"/>
        </w:rPr>
        <w:t xml:space="preserve"> до </w:t>
      </w:r>
      <w:r w:rsidR="00467BD3">
        <w:rPr>
          <w:bCs/>
          <w:lang w:val="en-US"/>
        </w:rPr>
        <w:t>24 сата</w:t>
      </w:r>
      <w:r w:rsidR="00D85C24" w:rsidRPr="00D85C24">
        <w:rPr>
          <w:lang w:val="en-US"/>
        </w:rPr>
        <w:t>. </w:t>
      </w:r>
      <w:r w:rsidR="00D85C24">
        <w:t>Бесплатан је и препоручује се за предавања</w:t>
      </w:r>
      <w:r w:rsidR="00D85C24" w:rsidRPr="00D85C24">
        <w:rPr>
          <w:lang w:val="en-US"/>
        </w:rPr>
        <w:t>,</w:t>
      </w:r>
      <w:r w:rsidR="00D85C24">
        <w:t xml:space="preserve"> </w:t>
      </w:r>
      <w:r w:rsidR="00D85C24">
        <w:rPr>
          <w:lang w:val="en-US"/>
        </w:rPr>
        <w:t>тренинге</w:t>
      </w:r>
      <w:r w:rsidR="00D85C24" w:rsidRPr="00D85C24">
        <w:rPr>
          <w:lang w:val="en-US"/>
        </w:rPr>
        <w:t xml:space="preserve"> на мрежи</w:t>
      </w:r>
      <w:r w:rsidR="004C24B3">
        <w:rPr>
          <w:lang w:val="sr-Cyrl-CS"/>
        </w:rPr>
        <w:t>,</w:t>
      </w:r>
      <w:r w:rsidR="00D85C24" w:rsidRPr="00D85C24">
        <w:rPr>
          <w:lang w:val="en-US"/>
        </w:rPr>
        <w:t xml:space="preserve"> </w:t>
      </w:r>
      <w:r w:rsidR="004C24B3">
        <w:t xml:space="preserve">итд. </w:t>
      </w:r>
      <w:r w:rsidR="004C24B3">
        <w:rPr>
          <w:lang w:val="sr-Cyrl-CS"/>
        </w:rPr>
        <w:t>И</w:t>
      </w:r>
      <w:r w:rsidR="00D85C24">
        <w:t xml:space="preserve">нтегрисан </w:t>
      </w:r>
      <w:r w:rsidR="004C24B3">
        <w:rPr>
          <w:lang w:val="sr-Cyrl-CS"/>
        </w:rPr>
        <w:t xml:space="preserve">је </w:t>
      </w:r>
      <w:r w:rsidR="00D85C24">
        <w:t xml:space="preserve">у </w:t>
      </w:r>
      <w:r w:rsidR="00D85C24" w:rsidRPr="00D85C24">
        <w:t>Windows 10</w:t>
      </w:r>
      <w:r w:rsidR="00D85C24">
        <w:t xml:space="preserve"> </w:t>
      </w:r>
      <w:r w:rsidR="004C24B3">
        <w:rPr>
          <w:lang w:val="sr-Cyrl-CS"/>
        </w:rPr>
        <w:t xml:space="preserve">и </w:t>
      </w:r>
      <w:r w:rsidR="00D85C24">
        <w:t>не захтева регистрацију и инсталацију. Независтан је од платформе и оперативног система</w:t>
      </w:r>
      <w:r w:rsidR="007E49C0">
        <w:t xml:space="preserve"> већ се може покретати из </w:t>
      </w:r>
      <w:r w:rsidR="004C24B3">
        <w:rPr>
          <w:lang w:val="sr-Cyrl-CS"/>
        </w:rPr>
        <w:t xml:space="preserve">веб </w:t>
      </w:r>
      <w:r w:rsidR="004C24B3">
        <w:t>пре</w:t>
      </w:r>
      <w:r w:rsidR="004C24B3">
        <w:rPr>
          <w:lang w:val="sr-Cyrl-CS"/>
        </w:rPr>
        <w:t>гледача</w:t>
      </w:r>
      <w:r w:rsidR="00C8671D">
        <w:t xml:space="preserve">. </w:t>
      </w:r>
      <w:r w:rsidR="00C8671D" w:rsidRPr="00645512">
        <w:t>Једин</w:t>
      </w:r>
      <w:r w:rsidR="00C8671D" w:rsidRPr="00645512">
        <w:rPr>
          <w:lang w:val="sr-Cyrl-CS"/>
        </w:rPr>
        <w:t>и</w:t>
      </w:r>
      <w:r w:rsidR="00D85C24" w:rsidRPr="00645512">
        <w:t xml:space="preserve"> </w:t>
      </w:r>
      <w:r w:rsidR="00C8671D" w:rsidRPr="00645512">
        <w:rPr>
          <w:lang w:val="sr-Cyrl-CS"/>
        </w:rPr>
        <w:t>недостатак</w:t>
      </w:r>
      <w:r w:rsidR="00D85C24" w:rsidRPr="00645512">
        <w:t xml:space="preserve"> је што </w:t>
      </w:r>
      <w:r w:rsidR="00645512" w:rsidRPr="00645512">
        <w:rPr>
          <w:lang w:val="sr-Cyrl-CS"/>
        </w:rPr>
        <w:t>стариј</w:t>
      </w:r>
      <w:r w:rsidR="00D85C24" w:rsidRPr="00645512">
        <w:t xml:space="preserve">е верзије нису имале могућност </w:t>
      </w:r>
      <w:r w:rsidR="00C8671D" w:rsidRPr="00645512">
        <w:rPr>
          <w:lang w:val="sr-Cyrl-CS"/>
        </w:rPr>
        <w:t>деље</w:t>
      </w:r>
      <w:r w:rsidR="00D85C24" w:rsidRPr="00645512">
        <w:t>ња екрана.</w:t>
      </w:r>
    </w:p>
    <w:p w:rsidR="005E1414" w:rsidRPr="00C03EC0" w:rsidRDefault="008139E7" w:rsidP="008139E7">
      <w:pPr>
        <w:pStyle w:val="Heading3"/>
        <w:ind w:left="440" w:hanging="440"/>
        <w:rPr>
          <w:rFonts w:ascii="Times New Roman" w:hAnsi="Times New Roman"/>
        </w:rPr>
      </w:pPr>
      <w:r w:rsidRPr="00C03EC0">
        <w:rPr>
          <w:rFonts w:ascii="Times New Roman" w:hAnsi="Times New Roman"/>
        </w:rPr>
        <w:t>Microsoft Teams</w:t>
      </w:r>
    </w:p>
    <w:p w:rsidR="00EC22C1" w:rsidRPr="004C24B3" w:rsidRDefault="009E03F1" w:rsidP="00D9705F">
      <w:pPr>
        <w:ind w:firstLine="284"/>
        <w:rPr>
          <w:lang w:val="sr-Cyrl-CS"/>
        </w:rPr>
      </w:pPr>
      <w:r w:rsidRPr="00D35495">
        <w:t>Microsoft Teams</w:t>
      </w:r>
      <w:r w:rsidR="005D776B">
        <w:rPr>
          <w:lang w:val="sr-Cyrl-CS"/>
        </w:rPr>
        <w:t xml:space="preserve"> </w:t>
      </w:r>
      <w:r w:rsidR="005D776B">
        <w:rPr>
          <w:lang w:val="en-US"/>
        </w:rPr>
        <w:t>[3]</w:t>
      </w:r>
      <w:r w:rsidR="001E09AE">
        <w:t xml:space="preserve"> </w:t>
      </w:r>
      <w:r w:rsidR="004C24B3">
        <w:t>се налази на веб адреси</w:t>
      </w:r>
      <w:r w:rsidR="001E09AE">
        <w:t xml:space="preserve"> </w:t>
      </w:r>
      <w:hyperlink r:id="rId9" w:history="1">
        <w:r w:rsidR="001E09AE" w:rsidRPr="00B70E86">
          <w:rPr>
            <w:rStyle w:val="Hyperlink"/>
          </w:rPr>
          <w:t>https://www.microsoft.com/en-us/microsoft-teams</w:t>
        </w:r>
      </w:hyperlink>
      <w:r w:rsidR="004C24B3">
        <w:t>, такође нуд</w:t>
      </w:r>
      <w:r w:rsidR="004C24B3">
        <w:rPr>
          <w:lang w:val="sr-Cyrl-CS"/>
        </w:rPr>
        <w:t>и</w:t>
      </w:r>
      <w:r w:rsidR="001E09AE">
        <w:t xml:space="preserve"> прегршт опција за </w:t>
      </w:r>
      <w:r w:rsidR="00C03EC0">
        <w:rPr>
          <w:lang w:val="sr-Cyrl-CS"/>
        </w:rPr>
        <w:t>онлајн</w:t>
      </w:r>
      <w:r w:rsidR="001E09AE">
        <w:t xml:space="preserve"> састанке, предавања, конференције</w:t>
      </w:r>
      <w:r w:rsidR="004C24B3">
        <w:rPr>
          <w:lang w:val="sr-Cyrl-CS"/>
        </w:rPr>
        <w:t>,</w:t>
      </w:r>
      <w:r w:rsidR="004C24B3">
        <w:t xml:space="preserve"> итд.</w:t>
      </w:r>
    </w:p>
    <w:p w:rsidR="004C24B3" w:rsidRDefault="001E09AE" w:rsidP="005D776B">
      <w:pPr>
        <w:ind w:firstLine="284"/>
      </w:pPr>
      <w:r>
        <w:t xml:space="preserve">Могу се </w:t>
      </w:r>
      <w:r w:rsidR="004C24B3">
        <w:t>организовати састанци и догађај</w:t>
      </w:r>
      <w:r w:rsidR="004C24B3">
        <w:rPr>
          <w:lang w:val="sr-Cyrl-CS"/>
        </w:rPr>
        <w:t>и</w:t>
      </w:r>
      <w:r>
        <w:t xml:space="preserve"> уживо са до 10.000 корисника, где </w:t>
      </w:r>
      <w:r w:rsidRPr="009E03F1">
        <w:t>Microsoft</w:t>
      </w:r>
      <w:r>
        <w:t xml:space="preserve"> нуди могућност асистенције вештачке интелигенције. На овој платформи мо</w:t>
      </w:r>
      <w:r w:rsidR="00C33FBD">
        <w:rPr>
          <w:lang w:val="sr-Cyrl-CS"/>
        </w:rPr>
        <w:t>гуће је</w:t>
      </w:r>
      <w:r>
        <w:t xml:space="preserve"> делити екр</w:t>
      </w:r>
      <w:r w:rsidR="004C24B3">
        <w:t xml:space="preserve">ан, презентације, радити </w:t>
      </w:r>
      <w:r w:rsidR="00C03EC0">
        <w:rPr>
          <w:lang w:val="sr-Cyrl-CS"/>
        </w:rPr>
        <w:t>задатке</w:t>
      </w:r>
      <w:r>
        <w:t xml:space="preserve">, </w:t>
      </w:r>
      <w:r w:rsidR="004C24B3">
        <w:rPr>
          <w:lang w:val="sr-Cyrl-CS"/>
        </w:rPr>
        <w:t xml:space="preserve">постоји </w:t>
      </w:r>
      <w:r>
        <w:t>могућност коришћења беле табле</w:t>
      </w:r>
      <w:r w:rsidR="007E49C0">
        <w:t xml:space="preserve"> и још јако пуно опција, као што су снимање у клауду, прилагођавање позадине, </w:t>
      </w:r>
      <w:r w:rsidR="00C33FBD">
        <w:rPr>
          <w:lang w:val="sr-Cyrl-CS"/>
        </w:rPr>
        <w:t>„</w:t>
      </w:r>
      <w:r w:rsidR="007E49C0">
        <w:t>подигни руку</w:t>
      </w:r>
      <w:r w:rsidR="00C03EC0">
        <w:rPr>
          <w:lang w:val="sr-Cyrl-CS"/>
        </w:rPr>
        <w:t>”</w:t>
      </w:r>
      <w:r w:rsidR="007E49C0">
        <w:t>, списак учесника након састанка</w:t>
      </w:r>
      <w:r w:rsidR="004C24B3">
        <w:rPr>
          <w:lang w:val="sr-Cyrl-CS"/>
        </w:rPr>
        <w:t>,</w:t>
      </w:r>
      <w:r w:rsidR="004C24B3">
        <w:t xml:space="preserve"> итд.</w:t>
      </w:r>
    </w:p>
    <w:p w:rsidR="005E1414" w:rsidRPr="00C03EC0" w:rsidRDefault="008139E7" w:rsidP="0036464C">
      <w:pPr>
        <w:pStyle w:val="Heading3"/>
        <w:ind w:left="440"/>
        <w:rPr>
          <w:rFonts w:ascii="Times New Roman" w:hAnsi="Times New Roman"/>
        </w:rPr>
      </w:pPr>
      <w:r w:rsidRPr="00C03EC0">
        <w:rPr>
          <w:rFonts w:ascii="Times New Roman" w:hAnsi="Times New Roman"/>
        </w:rPr>
        <w:t>BigBlueButton</w:t>
      </w:r>
    </w:p>
    <w:p w:rsidR="009E03F1" w:rsidRDefault="009E03F1" w:rsidP="00D9705F">
      <w:pPr>
        <w:ind w:firstLine="284"/>
      </w:pPr>
      <w:r w:rsidRPr="00D35495">
        <w:t>BigBlueButton</w:t>
      </w:r>
      <w:r w:rsidR="005D776B">
        <w:rPr>
          <w:lang w:val="sr-Cyrl-CS"/>
        </w:rPr>
        <w:t xml:space="preserve"> </w:t>
      </w:r>
      <w:r w:rsidR="005D776B">
        <w:rPr>
          <w:lang w:val="en-US"/>
        </w:rPr>
        <w:t>[4]</w:t>
      </w:r>
      <w:r w:rsidR="007E49C0">
        <w:t xml:space="preserve"> </w:t>
      </w:r>
      <w:r w:rsidR="004C24B3">
        <w:t>се налази на веб адреси</w:t>
      </w:r>
      <w:r w:rsidR="007E49C0">
        <w:t xml:space="preserve"> </w:t>
      </w:r>
      <w:hyperlink r:id="rId10" w:history="1">
        <w:r w:rsidR="007E49C0" w:rsidRPr="00B70E86">
          <w:rPr>
            <w:rStyle w:val="Hyperlink"/>
          </w:rPr>
          <w:t>https://bigbluebutton.org/</w:t>
        </w:r>
      </w:hyperlink>
      <w:r w:rsidR="00070488">
        <w:t>. Нуди велики број алата за наставнике</w:t>
      </w:r>
      <w:r w:rsidR="004C24B3">
        <w:rPr>
          <w:lang w:val="sr-Cyrl-CS"/>
        </w:rPr>
        <w:t>,</w:t>
      </w:r>
      <w:r w:rsidR="00070488">
        <w:t xml:space="preserve"> као што су дељење</w:t>
      </w:r>
      <w:r w:rsidR="00070488" w:rsidRPr="00070488">
        <w:t xml:space="preserve"> </w:t>
      </w:r>
      <w:r w:rsidR="00070488">
        <w:t>звука</w:t>
      </w:r>
      <w:r w:rsidR="00070488" w:rsidRPr="00070488">
        <w:t>, слај</w:t>
      </w:r>
      <w:r w:rsidR="00070488">
        <w:t>дова, видеа</w:t>
      </w:r>
      <w:r w:rsidR="00C03EC0">
        <w:rPr>
          <w:lang w:val="sr-Cyrl-CS"/>
        </w:rPr>
        <w:t xml:space="preserve"> </w:t>
      </w:r>
      <w:r w:rsidR="00070488" w:rsidRPr="00070488">
        <w:t xml:space="preserve">и радну површину са </w:t>
      </w:r>
      <w:r w:rsidR="00070488" w:rsidRPr="00070488">
        <w:lastRenderedPageBreak/>
        <w:t>студентима. Уграђено</w:t>
      </w:r>
      <w:r w:rsidR="00070488">
        <w:t xml:space="preserve"> је</w:t>
      </w:r>
      <w:r w:rsidR="00070488" w:rsidRPr="00070488">
        <w:t xml:space="preserve"> анкетирање </w:t>
      </w:r>
      <w:r w:rsidR="00070488">
        <w:t xml:space="preserve">које </w:t>
      </w:r>
      <w:r w:rsidR="00070488" w:rsidRPr="00070488">
        <w:t xml:space="preserve">олакшава ангажовање студената, а снимање предавања </w:t>
      </w:r>
      <w:r w:rsidR="00070488">
        <w:t>чини материјале</w:t>
      </w:r>
      <w:r w:rsidR="00070488" w:rsidRPr="00070488">
        <w:t xml:space="preserve"> доступнима за каснији преглед.</w:t>
      </w:r>
    </w:p>
    <w:p w:rsidR="00070488" w:rsidRDefault="00070488" w:rsidP="00D9705F">
      <w:pPr>
        <w:ind w:firstLine="284"/>
      </w:pPr>
      <w:r>
        <w:t>Такође нуди опцију беле табле у реалном времену за јасне презентације са м</w:t>
      </w:r>
      <w:r w:rsidR="004C24B3">
        <w:rPr>
          <w:lang w:val="sr-Cyrl-CS"/>
        </w:rPr>
        <w:t>о</w:t>
      </w:r>
      <w:r>
        <w:t xml:space="preserve">гућношћу зумирања. Додатне опције које нуди су ћаскање, употреба </w:t>
      </w:r>
      <w:r w:rsidR="004154EC">
        <w:t>е</w:t>
      </w:r>
      <w:r>
        <w:t>мотикона, анкете, вишекорисничка табла</w:t>
      </w:r>
      <w:r w:rsidR="004C24B3">
        <w:rPr>
          <w:lang w:val="sr-Cyrl-CS"/>
        </w:rPr>
        <w:t>,</w:t>
      </w:r>
      <w:r>
        <w:t xml:space="preserve"> итд. </w:t>
      </w:r>
    </w:p>
    <w:p w:rsidR="005E1414" w:rsidRPr="00C03EC0" w:rsidRDefault="008139E7" w:rsidP="008139E7">
      <w:pPr>
        <w:pStyle w:val="Heading3"/>
        <w:ind w:left="440" w:hanging="440"/>
        <w:rPr>
          <w:rFonts w:ascii="Times New Roman" w:hAnsi="Times New Roman"/>
        </w:rPr>
      </w:pPr>
      <w:r w:rsidRPr="00C03EC0">
        <w:rPr>
          <w:rFonts w:ascii="Times New Roman" w:hAnsi="Times New Roman"/>
        </w:rPr>
        <w:t>Google Classroom</w:t>
      </w:r>
    </w:p>
    <w:p w:rsidR="009E03F1" w:rsidRDefault="009E03F1" w:rsidP="00D9705F">
      <w:pPr>
        <w:ind w:firstLine="284"/>
      </w:pPr>
      <w:r w:rsidRPr="00D35495">
        <w:t>Google Classroom</w:t>
      </w:r>
      <w:r w:rsidR="005D776B">
        <w:rPr>
          <w:lang w:val="sr-Cyrl-CS"/>
        </w:rPr>
        <w:t xml:space="preserve"> </w:t>
      </w:r>
      <w:r w:rsidR="005D776B">
        <w:rPr>
          <w:lang w:val="en-US"/>
        </w:rPr>
        <w:t>[5]</w:t>
      </w:r>
      <w:r w:rsidR="005E1414">
        <w:t xml:space="preserve"> </w:t>
      </w:r>
      <w:r w:rsidR="004C24B3">
        <w:t>се налази на веб адреси</w:t>
      </w:r>
      <w:r w:rsidR="005E1414">
        <w:t xml:space="preserve"> </w:t>
      </w:r>
      <w:hyperlink r:id="rId11" w:history="1">
        <w:r w:rsidR="005E1414" w:rsidRPr="00B70E86">
          <w:rPr>
            <w:rStyle w:val="Hyperlink"/>
          </w:rPr>
          <w:t>https://classroom.google.com/</w:t>
        </w:r>
      </w:hyperlink>
      <w:r w:rsidR="005E1414">
        <w:t>. Ова апликација нуди видео састанке, креирање и управљање часовима и задацима</w:t>
      </w:r>
      <w:r w:rsidR="004C24B3">
        <w:rPr>
          <w:lang w:val="sr-Cyrl-CS"/>
        </w:rPr>
        <w:t>,</w:t>
      </w:r>
      <w:r w:rsidR="005E1414">
        <w:t xml:space="preserve"> као и могућност оцењивања. Повезана је са осталим </w:t>
      </w:r>
      <w:r w:rsidR="00D35495" w:rsidRPr="005E1414">
        <w:t>Google</w:t>
      </w:r>
      <w:r w:rsidR="00D35495">
        <w:t xml:space="preserve"> </w:t>
      </w:r>
      <w:r w:rsidR="005E1414">
        <w:t>апликацијама</w:t>
      </w:r>
      <w:r w:rsidR="004C24B3">
        <w:rPr>
          <w:lang w:val="sr-Cyrl-CS"/>
        </w:rPr>
        <w:t>,</w:t>
      </w:r>
      <w:r w:rsidR="005E1414">
        <w:t xml:space="preserve"> тако да </w:t>
      </w:r>
      <w:r w:rsidR="00C33FBD">
        <w:rPr>
          <w:lang w:val="sr-Cyrl-CS"/>
        </w:rPr>
        <w:t>је могуће</w:t>
      </w:r>
      <w:r w:rsidR="005E1414">
        <w:t xml:space="preserve"> искористити </w:t>
      </w:r>
      <w:r w:rsidR="00D35495" w:rsidRPr="005E1414">
        <w:t>Google</w:t>
      </w:r>
      <w:r w:rsidR="00D35495">
        <w:t xml:space="preserve"> Drive</w:t>
      </w:r>
      <w:r w:rsidR="005E1414">
        <w:t xml:space="preserve"> за дељење фајлова, </w:t>
      </w:r>
      <w:r w:rsidR="004C24B3">
        <w:t>Google Docs</w:t>
      </w:r>
      <w:r w:rsidR="005E1414" w:rsidRPr="005E1414">
        <w:t xml:space="preserve"> </w:t>
      </w:r>
      <w:r w:rsidR="005E1414">
        <w:t>и</w:t>
      </w:r>
      <w:r w:rsidR="005E1414" w:rsidRPr="005E1414">
        <w:t xml:space="preserve"> Google </w:t>
      </w:r>
      <w:r w:rsidR="004C24B3">
        <w:t>календар</w:t>
      </w:r>
      <w:r w:rsidR="005E1414">
        <w:t xml:space="preserve">. Даје могућност синхронизације са </w:t>
      </w:r>
      <w:r w:rsidR="005E1414" w:rsidRPr="005E1414">
        <w:t xml:space="preserve">Gmail </w:t>
      </w:r>
      <w:r w:rsidR="005E1414">
        <w:t>поштом</w:t>
      </w:r>
      <w:r w:rsidR="004C24B3">
        <w:rPr>
          <w:lang w:val="sr-Cyrl-CS"/>
        </w:rPr>
        <w:t>,</w:t>
      </w:r>
      <w:r w:rsidR="005E1414">
        <w:t xml:space="preserve"> где се такође могу раз</w:t>
      </w:r>
      <w:r w:rsidR="004C24B3">
        <w:t>мењивати материјали и слати нај</w:t>
      </w:r>
      <w:r w:rsidR="004C24B3">
        <w:rPr>
          <w:lang w:val="sr-Cyrl-CS"/>
        </w:rPr>
        <w:t>а</w:t>
      </w:r>
      <w:r w:rsidR="005E1414">
        <w:t>ве за наредне тематске области.</w:t>
      </w:r>
    </w:p>
    <w:p w:rsidR="005E1414" w:rsidRPr="00C03EC0" w:rsidRDefault="005E1414" w:rsidP="008139E7">
      <w:pPr>
        <w:pStyle w:val="Heading2"/>
        <w:ind w:left="330" w:hanging="330"/>
        <w:rPr>
          <w:rFonts w:ascii="Times New Roman" w:hAnsi="Times New Roman"/>
        </w:rPr>
      </w:pPr>
      <w:r w:rsidRPr="00C03EC0">
        <w:rPr>
          <w:rFonts w:ascii="Times New Roman" w:hAnsi="Times New Roman"/>
        </w:rPr>
        <w:t>Zoom</w:t>
      </w:r>
    </w:p>
    <w:p w:rsidR="00906B75" w:rsidRPr="00DF26F0" w:rsidRDefault="00906B75" w:rsidP="00D9705F">
      <w:pPr>
        <w:ind w:firstLine="284"/>
        <w:rPr>
          <w:lang w:val="sr-Cyrl-CS"/>
        </w:rPr>
      </w:pPr>
      <w:r>
        <w:t>Једна од најактуелнијих апликација Zoom</w:t>
      </w:r>
      <w:r w:rsidR="005D776B">
        <w:rPr>
          <w:lang w:val="sr-Cyrl-CS"/>
        </w:rPr>
        <w:t xml:space="preserve"> </w:t>
      </w:r>
      <w:r w:rsidR="005D776B">
        <w:rPr>
          <w:lang w:val="en-US"/>
        </w:rPr>
        <w:t>[6]</w:t>
      </w:r>
      <w:r>
        <w:t xml:space="preserve">, </w:t>
      </w:r>
      <w:r w:rsidR="00C81F88">
        <w:t>доступна</w:t>
      </w:r>
      <w:r w:rsidRPr="00787EB5">
        <w:t xml:space="preserve"> </w:t>
      </w:r>
      <w:r w:rsidR="00C81F88">
        <w:t>је</w:t>
      </w:r>
      <w:r w:rsidRPr="00787EB5">
        <w:t xml:space="preserve"> </w:t>
      </w:r>
      <w:r w:rsidR="00C81F88">
        <w:t>на</w:t>
      </w:r>
      <w:r w:rsidRPr="00787EB5">
        <w:t xml:space="preserve"> </w:t>
      </w:r>
      <w:r w:rsidR="00C81F88">
        <w:t>свим</w:t>
      </w:r>
      <w:r w:rsidRPr="00787EB5">
        <w:t xml:space="preserve"> </w:t>
      </w:r>
      <w:r w:rsidR="00C81F88">
        <w:t>платформама</w:t>
      </w:r>
      <w:r w:rsidRPr="00787EB5">
        <w:t xml:space="preserve"> </w:t>
      </w:r>
      <w:r w:rsidR="00C81F88">
        <w:t>и</w:t>
      </w:r>
      <w:r w:rsidRPr="00787EB5">
        <w:t xml:space="preserve"> </w:t>
      </w:r>
      <w:r w:rsidR="00C81F88">
        <w:t>уређајима</w:t>
      </w:r>
      <w:r w:rsidRPr="00787EB5">
        <w:t>.</w:t>
      </w:r>
      <w:r>
        <w:t xml:space="preserve"> </w:t>
      </w:r>
      <w:r w:rsidR="00C81F88">
        <w:t>Платформа</w:t>
      </w:r>
      <w:r>
        <w:t xml:space="preserve"> </w:t>
      </w:r>
      <w:r w:rsidR="00DF26F0">
        <w:t>се налази на веб адреси</w:t>
      </w:r>
      <w:r>
        <w:t xml:space="preserve"> </w:t>
      </w:r>
      <w:hyperlink r:id="rId12" w:history="1">
        <w:r w:rsidRPr="00801CA8">
          <w:rPr>
            <w:rStyle w:val="Hyperlink"/>
          </w:rPr>
          <w:t>https://zoom.us/</w:t>
        </w:r>
      </w:hyperlink>
      <w:r w:rsidR="00DF26F0">
        <w:t>.</w:t>
      </w:r>
    </w:p>
    <w:p w:rsidR="00906B75" w:rsidRDefault="00C81F88" w:rsidP="00D9705F">
      <w:pPr>
        <w:ind w:firstLine="284"/>
      </w:pPr>
      <w:r>
        <w:t>Што</w:t>
      </w:r>
      <w:r w:rsidR="00906B75">
        <w:t xml:space="preserve"> </w:t>
      </w:r>
      <w:r>
        <w:t>се</w:t>
      </w:r>
      <w:r w:rsidR="00906B75">
        <w:t xml:space="preserve"> </w:t>
      </w:r>
      <w:r>
        <w:t>тиче</w:t>
      </w:r>
      <w:r w:rsidR="00906B75">
        <w:t xml:space="preserve"> </w:t>
      </w:r>
      <w:r>
        <w:t>мобилних</w:t>
      </w:r>
      <w:r w:rsidR="00906B75">
        <w:t xml:space="preserve"> </w:t>
      </w:r>
      <w:r>
        <w:t>оперативних</w:t>
      </w:r>
      <w:r w:rsidR="00906B75">
        <w:t xml:space="preserve"> </w:t>
      </w:r>
      <w:r>
        <w:t>система</w:t>
      </w:r>
      <w:r w:rsidR="00382596">
        <w:rPr>
          <w:lang w:val="sr-Cyrl-CS"/>
        </w:rPr>
        <w:t>,</w:t>
      </w:r>
      <w:r w:rsidR="00906B75">
        <w:t xml:space="preserve"> </w:t>
      </w:r>
      <w:r>
        <w:t>постоји</w:t>
      </w:r>
      <w:r w:rsidR="00906B75" w:rsidRPr="00787EB5">
        <w:t xml:space="preserve"> </w:t>
      </w:r>
      <w:r>
        <w:rPr>
          <w:bCs/>
        </w:rPr>
        <w:t>апликација</w:t>
      </w:r>
      <w:r w:rsidR="00906B75" w:rsidRPr="00787EB5">
        <w:t xml:space="preserve"> </w:t>
      </w:r>
      <w:r>
        <w:t>која</w:t>
      </w:r>
      <w:r w:rsidR="00906B75" w:rsidRPr="00787EB5">
        <w:t xml:space="preserve"> </w:t>
      </w:r>
      <w:r>
        <w:t>се</w:t>
      </w:r>
      <w:r w:rsidR="00906B75" w:rsidRPr="00787EB5">
        <w:t xml:space="preserve"> </w:t>
      </w:r>
      <w:r>
        <w:t>може</w:t>
      </w:r>
      <w:r w:rsidR="00906B75" w:rsidRPr="00787EB5">
        <w:t xml:space="preserve"> </w:t>
      </w:r>
      <w:r>
        <w:t>скинути</w:t>
      </w:r>
      <w:r w:rsidR="00906B75" w:rsidRPr="00787EB5">
        <w:t xml:space="preserve"> </w:t>
      </w:r>
      <w:r>
        <w:t>са</w:t>
      </w:r>
      <w:r w:rsidR="00D35495">
        <w:t xml:space="preserve"> Google P</w:t>
      </w:r>
      <w:r w:rsidR="00382596">
        <w:t>lay</w:t>
      </w:r>
      <w:r w:rsidR="00906B75" w:rsidRPr="00787EB5">
        <w:t xml:space="preserve"> </w:t>
      </w:r>
      <w:r>
        <w:t>или</w:t>
      </w:r>
      <w:r w:rsidR="00906B75" w:rsidRPr="00787EB5">
        <w:t xml:space="preserve"> </w:t>
      </w:r>
      <w:r w:rsidR="00382596">
        <w:t>Apple App Store</w:t>
      </w:r>
      <w:r w:rsidR="00906B75" w:rsidRPr="00787EB5">
        <w:t xml:space="preserve">. </w:t>
      </w:r>
      <w:r>
        <w:t>Ипак</w:t>
      </w:r>
      <w:r w:rsidR="00906B75" w:rsidRPr="00787EB5">
        <w:t xml:space="preserve"> </w:t>
      </w:r>
      <w:r>
        <w:t>је</w:t>
      </w:r>
      <w:r w:rsidR="00906B75" w:rsidRPr="00787EB5">
        <w:t xml:space="preserve"> </w:t>
      </w:r>
      <w:r>
        <w:t>препорука</w:t>
      </w:r>
      <w:r w:rsidR="00906B75" w:rsidRPr="00787EB5">
        <w:t xml:space="preserve"> </w:t>
      </w:r>
      <w:r>
        <w:t>користити</w:t>
      </w:r>
      <w:r w:rsidR="00906B75" w:rsidRPr="00787EB5">
        <w:t xml:space="preserve"> Zoom </w:t>
      </w:r>
      <w:r>
        <w:t>путем</w:t>
      </w:r>
      <w:r w:rsidR="00906B75" w:rsidRPr="00787EB5">
        <w:t xml:space="preserve"> </w:t>
      </w:r>
      <w:r>
        <w:rPr>
          <w:bCs/>
        </w:rPr>
        <w:t>десктоп</w:t>
      </w:r>
      <w:r w:rsidR="00906B75" w:rsidRPr="00787EB5">
        <w:rPr>
          <w:bCs/>
        </w:rPr>
        <w:t xml:space="preserve"> </w:t>
      </w:r>
      <w:r>
        <w:rPr>
          <w:bCs/>
        </w:rPr>
        <w:t>рачунара</w:t>
      </w:r>
      <w:r w:rsidR="00906B75" w:rsidRPr="00787EB5">
        <w:rPr>
          <w:bCs/>
        </w:rPr>
        <w:t xml:space="preserve"> </w:t>
      </w:r>
      <w:r>
        <w:rPr>
          <w:bCs/>
        </w:rPr>
        <w:t>или</w:t>
      </w:r>
      <w:r w:rsidR="00906B75" w:rsidRPr="00787EB5">
        <w:rPr>
          <w:bCs/>
        </w:rPr>
        <w:t xml:space="preserve"> </w:t>
      </w:r>
      <w:r>
        <w:rPr>
          <w:bCs/>
        </w:rPr>
        <w:t>лаптопа</w:t>
      </w:r>
      <w:r w:rsidR="00906B75" w:rsidRPr="00787EB5">
        <w:t>,</w:t>
      </w:r>
      <w:r w:rsidR="00906B75" w:rsidRPr="0029094B">
        <w:t xml:space="preserve"> </w:t>
      </w:r>
      <w:r>
        <w:t>јер</w:t>
      </w:r>
      <w:r w:rsidR="00906B75" w:rsidRPr="0029094B">
        <w:t xml:space="preserve"> </w:t>
      </w:r>
      <w:r>
        <w:t>постоји</w:t>
      </w:r>
      <w:r w:rsidR="00906B75" w:rsidRPr="0029094B">
        <w:t xml:space="preserve"> </w:t>
      </w:r>
      <w:r>
        <w:t>разлика</w:t>
      </w:r>
      <w:r w:rsidR="00906B75">
        <w:t xml:space="preserve"> </w:t>
      </w:r>
      <w:r>
        <w:t>у</w:t>
      </w:r>
      <w:r w:rsidR="00906B75">
        <w:t xml:space="preserve"> </w:t>
      </w:r>
      <w:r>
        <w:t>одређеним</w:t>
      </w:r>
      <w:r w:rsidR="00906B75">
        <w:t xml:space="preserve"> </w:t>
      </w:r>
      <w:r>
        <w:t>функцијама</w:t>
      </w:r>
      <w:r w:rsidR="00906B75">
        <w:t xml:space="preserve">, </w:t>
      </w:r>
      <w:r>
        <w:t>као</w:t>
      </w:r>
      <w:r w:rsidR="00906B75">
        <w:t xml:space="preserve"> </w:t>
      </w:r>
      <w:r>
        <w:t>и</w:t>
      </w:r>
      <w:r w:rsidR="00906B75" w:rsidRPr="0029094B">
        <w:t xml:space="preserve"> </w:t>
      </w:r>
      <w:r>
        <w:t>функционалности</w:t>
      </w:r>
      <w:r w:rsidR="00906B75">
        <w:t>,</w:t>
      </w:r>
      <w:r w:rsidR="00906B75" w:rsidRPr="0029094B">
        <w:t xml:space="preserve"> </w:t>
      </w:r>
      <w:r>
        <w:t>прегледности</w:t>
      </w:r>
      <w:r w:rsidR="00906B75">
        <w:t>,</w:t>
      </w:r>
      <w:r w:rsidR="00906B75" w:rsidRPr="0029094B">
        <w:t xml:space="preserve"> </w:t>
      </w:r>
      <w:r>
        <w:t>итд</w:t>
      </w:r>
      <w:r w:rsidR="00906B75" w:rsidRPr="0029094B">
        <w:t>.</w:t>
      </w:r>
    </w:p>
    <w:p w:rsidR="00906B75" w:rsidRDefault="00906B75" w:rsidP="00D9705F">
      <w:pPr>
        <w:ind w:firstLine="284"/>
      </w:pPr>
      <w:r>
        <w:tab/>
      </w:r>
      <w:r w:rsidR="00C81F88">
        <w:t>Могућности</w:t>
      </w:r>
      <w:r w:rsidRPr="00787EB5">
        <w:t xml:space="preserve"> </w:t>
      </w:r>
      <w:r w:rsidR="00C81F88">
        <w:t>које</w:t>
      </w:r>
      <w:r>
        <w:t xml:space="preserve"> </w:t>
      </w:r>
      <w:r w:rsidR="00C81F88">
        <w:t>нуди</w:t>
      </w:r>
      <w:r>
        <w:t xml:space="preserve"> </w:t>
      </w:r>
      <w:r w:rsidRPr="00787EB5">
        <w:t xml:space="preserve">Zoom </w:t>
      </w:r>
      <w:r w:rsidR="00C81F88">
        <w:t>су</w:t>
      </w:r>
      <w:r w:rsidRPr="00787EB5">
        <w:t xml:space="preserve"> </w:t>
      </w:r>
      <w:r w:rsidR="00C81F88">
        <w:t>следеће</w:t>
      </w:r>
      <w:r w:rsidRPr="00787EB5">
        <w:t>:</w:t>
      </w:r>
    </w:p>
    <w:p w:rsidR="00906B75" w:rsidRDefault="00C81F88" w:rsidP="00D9705F">
      <w:pPr>
        <w:numPr>
          <w:ilvl w:val="0"/>
          <w:numId w:val="15"/>
        </w:numPr>
        <w:spacing w:after="100" w:afterAutospacing="1"/>
        <w:ind w:left="0" w:firstLine="284"/>
      </w:pPr>
      <w:r w:rsidRPr="00382596">
        <w:rPr>
          <w:rStyle w:val="Strong"/>
          <w:b w:val="0"/>
        </w:rPr>
        <w:t>Састанци</w:t>
      </w:r>
      <w:r w:rsidR="00906B75" w:rsidRPr="00382596">
        <w:rPr>
          <w:rStyle w:val="Strong"/>
          <w:b w:val="0"/>
        </w:rPr>
        <w:t xml:space="preserve"> </w:t>
      </w:r>
      <w:r w:rsidRPr="00382596">
        <w:rPr>
          <w:rStyle w:val="Strong"/>
          <w:b w:val="0"/>
        </w:rPr>
        <w:t>један</w:t>
      </w:r>
      <w:r w:rsidR="00906B75" w:rsidRPr="00382596">
        <w:rPr>
          <w:rStyle w:val="Strong"/>
          <w:b w:val="0"/>
        </w:rPr>
        <w:t xml:space="preserve"> </w:t>
      </w:r>
      <w:r w:rsidRPr="00382596">
        <w:rPr>
          <w:rStyle w:val="Strong"/>
          <w:b w:val="0"/>
        </w:rPr>
        <w:t>на</w:t>
      </w:r>
      <w:r w:rsidR="00906B75" w:rsidRPr="00382596">
        <w:rPr>
          <w:rStyle w:val="Strong"/>
          <w:b w:val="0"/>
        </w:rPr>
        <w:t xml:space="preserve"> </w:t>
      </w:r>
      <w:r w:rsidRPr="00382596">
        <w:rPr>
          <w:rStyle w:val="Strong"/>
          <w:b w:val="0"/>
        </w:rPr>
        <w:t>један</w:t>
      </w:r>
      <w:r w:rsidR="00906B75">
        <w:rPr>
          <w:rStyle w:val="Strong"/>
        </w:rPr>
        <w:t xml:space="preserve"> </w:t>
      </w:r>
      <w:r w:rsidR="00906B75" w:rsidRPr="009265D8">
        <w:t>(Personal Meeting)</w:t>
      </w:r>
      <w:r w:rsidR="00906B75" w:rsidRPr="00382596">
        <w:rPr>
          <w:rStyle w:val="Strong"/>
          <w:b w:val="0"/>
        </w:rPr>
        <w:t>:</w:t>
      </w:r>
      <w:r w:rsidR="00906B75" w:rsidRPr="00382596">
        <w:rPr>
          <w:b/>
        </w:rPr>
        <w:t xml:space="preserve"> </w:t>
      </w:r>
      <w:r>
        <w:t>Могуће</w:t>
      </w:r>
      <w:r w:rsidR="00906B75">
        <w:t xml:space="preserve"> </w:t>
      </w:r>
      <w:r>
        <w:t>је</w:t>
      </w:r>
      <w:r w:rsidR="00906B75">
        <w:t xml:space="preserve"> </w:t>
      </w:r>
      <w:r>
        <w:t>организовати</w:t>
      </w:r>
      <w:r w:rsidR="00906B75">
        <w:t xml:space="preserve"> </w:t>
      </w:r>
      <w:r>
        <w:t>састанке</w:t>
      </w:r>
      <w:r w:rsidR="00906B75">
        <w:t xml:space="preserve"> </w:t>
      </w:r>
      <w:r>
        <w:t>један</w:t>
      </w:r>
      <w:r w:rsidR="00906B75">
        <w:t xml:space="preserve"> </w:t>
      </w:r>
      <w:r>
        <w:t>на</w:t>
      </w:r>
      <w:r w:rsidR="00906B75">
        <w:t xml:space="preserve"> </w:t>
      </w:r>
      <w:r>
        <w:t>један</w:t>
      </w:r>
      <w:r w:rsidR="00906B75">
        <w:t xml:space="preserve">, </w:t>
      </w:r>
      <w:r>
        <w:t>чак</w:t>
      </w:r>
      <w:r w:rsidR="00906B75">
        <w:t xml:space="preserve"> </w:t>
      </w:r>
      <w:r>
        <w:t>и</w:t>
      </w:r>
      <w:r w:rsidR="00906B75">
        <w:t xml:space="preserve"> </w:t>
      </w:r>
      <w:r>
        <w:t>са</w:t>
      </w:r>
      <w:r w:rsidR="00906B75">
        <w:t xml:space="preserve"> </w:t>
      </w:r>
      <w:r>
        <w:t>бесплатним</w:t>
      </w:r>
      <w:r w:rsidR="00906B75">
        <w:t xml:space="preserve"> </w:t>
      </w:r>
      <w:r>
        <w:t>планом</w:t>
      </w:r>
      <w:r w:rsidR="00906B75">
        <w:t xml:space="preserve">, </w:t>
      </w:r>
      <w:r>
        <w:t>без</w:t>
      </w:r>
      <w:r w:rsidR="00906B75">
        <w:t xml:space="preserve"> </w:t>
      </w:r>
      <w:r>
        <w:t>ограничења</w:t>
      </w:r>
      <w:r w:rsidR="00906B75">
        <w:t xml:space="preserve"> </w:t>
      </w:r>
      <w:r>
        <w:t>трајања</w:t>
      </w:r>
      <w:r w:rsidR="00906B75">
        <w:t>.</w:t>
      </w:r>
    </w:p>
    <w:p w:rsidR="00906B75" w:rsidRPr="00382596" w:rsidRDefault="00C81F88" w:rsidP="00D9705F">
      <w:pPr>
        <w:numPr>
          <w:ilvl w:val="0"/>
          <w:numId w:val="15"/>
        </w:numPr>
        <w:spacing w:before="100" w:beforeAutospacing="1" w:after="100" w:afterAutospacing="1"/>
        <w:ind w:left="0" w:firstLine="284"/>
      </w:pPr>
      <w:r w:rsidRPr="00382596">
        <w:rPr>
          <w:rStyle w:val="Strong"/>
          <w:b w:val="0"/>
        </w:rPr>
        <w:t>Групне</w:t>
      </w:r>
      <w:r w:rsidR="00906B75" w:rsidRPr="00382596">
        <w:rPr>
          <w:rStyle w:val="Strong"/>
          <w:b w:val="0"/>
        </w:rPr>
        <w:t xml:space="preserve"> </w:t>
      </w:r>
      <w:r w:rsidRPr="00382596">
        <w:rPr>
          <w:rStyle w:val="Strong"/>
          <w:b w:val="0"/>
        </w:rPr>
        <w:t>видео</w:t>
      </w:r>
      <w:r w:rsidR="00906B75" w:rsidRPr="00382596">
        <w:rPr>
          <w:rStyle w:val="Strong"/>
          <w:b w:val="0"/>
        </w:rPr>
        <w:t xml:space="preserve"> </w:t>
      </w:r>
      <w:r w:rsidRPr="00382596">
        <w:rPr>
          <w:rStyle w:val="Strong"/>
          <w:b w:val="0"/>
        </w:rPr>
        <w:t>конференције</w:t>
      </w:r>
      <w:r w:rsidR="00906B75" w:rsidRPr="00382596">
        <w:rPr>
          <w:rStyle w:val="Strong"/>
          <w:b w:val="0"/>
        </w:rPr>
        <w:t>:</w:t>
      </w:r>
      <w:r w:rsidR="00906B75" w:rsidRPr="00382596">
        <w:t xml:space="preserve"> </w:t>
      </w:r>
      <w:r w:rsidRPr="00382596">
        <w:t>Бесплатна</w:t>
      </w:r>
      <w:r w:rsidR="00906B75" w:rsidRPr="00382596">
        <w:t xml:space="preserve"> (Basic) </w:t>
      </w:r>
      <w:r w:rsidRPr="00382596">
        <w:t>опција</w:t>
      </w:r>
      <w:r w:rsidR="00906B75" w:rsidRPr="00382596">
        <w:t xml:space="preserve"> </w:t>
      </w:r>
      <w:r w:rsidRPr="00382596">
        <w:t>омогу</w:t>
      </w:r>
      <w:r w:rsidR="00A32239" w:rsidRPr="00382596">
        <w:t>ћ</w:t>
      </w:r>
      <w:r w:rsidRPr="00382596">
        <w:t>ава</w:t>
      </w:r>
      <w:r w:rsidR="00906B75" w:rsidRPr="00382596">
        <w:t xml:space="preserve"> </w:t>
      </w:r>
      <w:r w:rsidRPr="00382596">
        <w:t>видео</w:t>
      </w:r>
      <w:r w:rsidR="00906B75" w:rsidRPr="00382596">
        <w:t xml:space="preserve"> </w:t>
      </w:r>
      <w:r w:rsidRPr="00382596">
        <w:t>конференције</w:t>
      </w:r>
      <w:r w:rsidR="00906B75" w:rsidRPr="00382596">
        <w:t xml:space="preserve"> </w:t>
      </w:r>
      <w:r w:rsidRPr="00382596">
        <w:t>до</w:t>
      </w:r>
      <w:r w:rsidR="00906B75" w:rsidRPr="00382596">
        <w:t xml:space="preserve"> 40 </w:t>
      </w:r>
      <w:r w:rsidRPr="00382596">
        <w:t>минута</w:t>
      </w:r>
      <w:r w:rsidR="00906B75" w:rsidRPr="00382596">
        <w:t xml:space="preserve"> </w:t>
      </w:r>
      <w:r w:rsidRPr="00382596">
        <w:t>и</w:t>
      </w:r>
      <w:r w:rsidR="00906B75" w:rsidRPr="00382596">
        <w:t xml:space="preserve"> </w:t>
      </w:r>
      <w:r w:rsidRPr="00382596">
        <w:t>до</w:t>
      </w:r>
      <w:r w:rsidR="00906B75" w:rsidRPr="00382596">
        <w:t xml:space="preserve"> 100 </w:t>
      </w:r>
      <w:r w:rsidRPr="00382596">
        <w:t>учесника</w:t>
      </w:r>
      <w:r w:rsidR="00906B75" w:rsidRPr="00382596">
        <w:t xml:space="preserve">. </w:t>
      </w:r>
      <w:r w:rsidRPr="00382596">
        <w:t>Уколико</w:t>
      </w:r>
      <w:r w:rsidR="00906B75" w:rsidRPr="00382596">
        <w:t xml:space="preserve"> </w:t>
      </w:r>
      <w:r w:rsidR="00C33FBD">
        <w:rPr>
          <w:lang w:val="sr-Cyrl-CS"/>
        </w:rPr>
        <w:t xml:space="preserve">се </w:t>
      </w:r>
      <w:r w:rsidRPr="00382596">
        <w:t>плати</w:t>
      </w:r>
      <w:r w:rsidR="00906B75" w:rsidRPr="00382596">
        <w:t xml:space="preserve"> </w:t>
      </w:r>
      <w:r w:rsidRPr="00382596">
        <w:t>add</w:t>
      </w:r>
      <w:r w:rsidR="00906B75" w:rsidRPr="00382596">
        <w:t>-</w:t>
      </w:r>
      <w:r w:rsidRPr="00382596">
        <w:t>on</w:t>
      </w:r>
      <w:r w:rsidR="00906B75" w:rsidRPr="00382596">
        <w:t xml:space="preserve"> Large Meeting </w:t>
      </w:r>
      <w:r w:rsidRPr="00382596">
        <w:t>мо</w:t>
      </w:r>
      <w:r w:rsidR="00C33FBD">
        <w:rPr>
          <w:lang w:val="sr-Cyrl-CS"/>
        </w:rPr>
        <w:t>гуће је</w:t>
      </w:r>
      <w:r w:rsidR="00906B75" w:rsidRPr="00382596">
        <w:t xml:space="preserve"> </w:t>
      </w:r>
      <w:r w:rsidRPr="00382596">
        <w:t>имати</w:t>
      </w:r>
      <w:r w:rsidR="00906B75" w:rsidRPr="00382596">
        <w:t xml:space="preserve"> </w:t>
      </w:r>
      <w:r w:rsidRPr="00382596">
        <w:t>до</w:t>
      </w:r>
      <w:r w:rsidR="00906B75" w:rsidRPr="00382596">
        <w:t xml:space="preserve"> 500 </w:t>
      </w:r>
      <w:r w:rsidRPr="00382596">
        <w:t>учесника</w:t>
      </w:r>
      <w:r w:rsidR="00906B75" w:rsidRPr="00382596">
        <w:t xml:space="preserve">. </w:t>
      </w:r>
      <w:r w:rsidRPr="00382596">
        <w:t>Про</w:t>
      </w:r>
      <w:r w:rsidR="00906B75" w:rsidRPr="00382596">
        <w:t xml:space="preserve"> </w:t>
      </w:r>
      <w:r w:rsidRPr="00382596">
        <w:t>верзија</w:t>
      </w:r>
      <w:r w:rsidR="00906B75" w:rsidRPr="00382596">
        <w:t xml:space="preserve">, </w:t>
      </w:r>
      <w:r w:rsidR="008C4DE8">
        <w:rPr>
          <w:lang w:val="sr-Cyrl-CS"/>
        </w:rPr>
        <w:t xml:space="preserve">са </w:t>
      </w:r>
      <w:r w:rsidR="008C4DE8">
        <w:t>цен</w:t>
      </w:r>
      <w:r w:rsidR="008C4DE8">
        <w:rPr>
          <w:lang w:val="sr-Cyrl-CS"/>
        </w:rPr>
        <w:t>ом</w:t>
      </w:r>
      <w:r w:rsidR="00906B75" w:rsidRPr="00382596">
        <w:t xml:space="preserve"> </w:t>
      </w:r>
      <w:r w:rsidRPr="00382596">
        <w:t>месечне</w:t>
      </w:r>
      <w:r w:rsidR="00906B75" w:rsidRPr="00382596">
        <w:t xml:space="preserve"> </w:t>
      </w:r>
      <w:r w:rsidRPr="00382596">
        <w:t>претплате</w:t>
      </w:r>
      <w:r w:rsidR="00906B75" w:rsidRPr="00382596">
        <w:t xml:space="preserve"> </w:t>
      </w:r>
      <w:r w:rsidRPr="00382596">
        <w:t>од</w:t>
      </w:r>
      <w:r w:rsidR="00906B75" w:rsidRPr="00382596">
        <w:t xml:space="preserve"> </w:t>
      </w:r>
      <w:r w:rsidR="008C4DE8">
        <w:t>1</w:t>
      </w:r>
      <w:r w:rsidR="008C4DE8">
        <w:rPr>
          <w:lang w:val="sr-Cyrl-CS"/>
        </w:rPr>
        <w:t>4 евра</w:t>
      </w:r>
      <w:r w:rsidR="00382596">
        <w:rPr>
          <w:lang w:val="sr-Cyrl-CS"/>
        </w:rPr>
        <w:t>,</w:t>
      </w:r>
      <w:r w:rsidR="00906B75" w:rsidRPr="00382596">
        <w:t xml:space="preserve"> </w:t>
      </w:r>
      <w:r w:rsidRPr="00382596">
        <w:t>не</w:t>
      </w:r>
      <w:r w:rsidR="00906B75" w:rsidRPr="00382596">
        <w:t xml:space="preserve"> </w:t>
      </w:r>
      <w:r w:rsidRPr="00382596">
        <w:t>ограничава</w:t>
      </w:r>
      <w:r w:rsidR="00906B75" w:rsidRPr="00382596">
        <w:t xml:space="preserve"> </w:t>
      </w:r>
      <w:r w:rsidRPr="00382596">
        <w:t>трајање</w:t>
      </w:r>
      <w:r w:rsidR="00906B75" w:rsidRPr="00382596">
        <w:t xml:space="preserve"> </w:t>
      </w:r>
      <w:r w:rsidRPr="00382596">
        <w:t>конференције</w:t>
      </w:r>
      <w:r w:rsidR="00906B75" w:rsidRPr="00382596">
        <w:t xml:space="preserve">, </w:t>
      </w:r>
      <w:r w:rsidRPr="00382596">
        <w:t>подразумева</w:t>
      </w:r>
      <w:r w:rsidR="00906B75" w:rsidRPr="00382596">
        <w:t xml:space="preserve"> User management, Reporting </w:t>
      </w:r>
      <w:r w:rsidRPr="00382596">
        <w:t>и</w:t>
      </w:r>
      <w:r w:rsidR="00906B75" w:rsidRPr="00382596">
        <w:t xml:space="preserve"> </w:t>
      </w:r>
      <w:r w:rsidRPr="00382596">
        <w:t>још</w:t>
      </w:r>
      <w:r w:rsidR="00906B75" w:rsidRPr="00382596">
        <w:t xml:space="preserve"> </w:t>
      </w:r>
      <w:r w:rsidRPr="00382596">
        <w:t>много</w:t>
      </w:r>
      <w:r w:rsidR="00906B75" w:rsidRPr="00382596">
        <w:t xml:space="preserve"> </w:t>
      </w:r>
      <w:r w:rsidRPr="00382596">
        <w:t>тога</w:t>
      </w:r>
      <w:r w:rsidR="00906B75" w:rsidRPr="00382596">
        <w:t>.</w:t>
      </w:r>
    </w:p>
    <w:p w:rsidR="00906B75" w:rsidRDefault="00C81F88" w:rsidP="00D9705F">
      <w:pPr>
        <w:numPr>
          <w:ilvl w:val="0"/>
          <w:numId w:val="15"/>
        </w:numPr>
        <w:spacing w:before="100" w:beforeAutospacing="1" w:after="100" w:afterAutospacing="1"/>
        <w:ind w:left="0" w:firstLine="284"/>
      </w:pPr>
      <w:r w:rsidRPr="00382596">
        <w:rPr>
          <w:rStyle w:val="Strong"/>
          <w:b w:val="0"/>
        </w:rPr>
        <w:t>Дељење</w:t>
      </w:r>
      <w:r w:rsidR="00906B75" w:rsidRPr="00382596">
        <w:rPr>
          <w:rStyle w:val="Strong"/>
          <w:b w:val="0"/>
        </w:rPr>
        <w:t xml:space="preserve"> </w:t>
      </w:r>
      <w:r w:rsidRPr="00382596">
        <w:rPr>
          <w:rStyle w:val="Strong"/>
          <w:b w:val="0"/>
        </w:rPr>
        <w:t>екрана</w:t>
      </w:r>
      <w:r w:rsidR="00906B75" w:rsidRPr="00382596">
        <w:rPr>
          <w:rStyle w:val="Strong"/>
          <w:b w:val="0"/>
        </w:rPr>
        <w:t>:</w:t>
      </w:r>
      <w:r w:rsidR="00906B75" w:rsidRPr="00382596">
        <w:t xml:space="preserve"> </w:t>
      </w:r>
      <w:r w:rsidRPr="00382596">
        <w:t>један</w:t>
      </w:r>
      <w:r w:rsidR="00906B75" w:rsidRPr="00382596">
        <w:t xml:space="preserve"> </w:t>
      </w:r>
      <w:r w:rsidRPr="00382596">
        <w:t>на</w:t>
      </w:r>
      <w:r w:rsidR="00906B75">
        <w:t xml:space="preserve"> </w:t>
      </w:r>
      <w:r>
        <w:t>један</w:t>
      </w:r>
      <w:r w:rsidR="00906B75">
        <w:t xml:space="preserve"> </w:t>
      </w:r>
      <w:r>
        <w:t>или</w:t>
      </w:r>
      <w:r w:rsidR="00906B75">
        <w:t xml:space="preserve"> </w:t>
      </w:r>
      <w:r>
        <w:t>са</w:t>
      </w:r>
      <w:r w:rsidR="00906B75">
        <w:t xml:space="preserve"> </w:t>
      </w:r>
      <w:r>
        <w:t>великим</w:t>
      </w:r>
      <w:r w:rsidR="00906B75">
        <w:t xml:space="preserve"> </w:t>
      </w:r>
      <w:r>
        <w:t>групама</w:t>
      </w:r>
      <w:r w:rsidR="00906B75">
        <w:t>.</w:t>
      </w:r>
    </w:p>
    <w:p w:rsidR="005E1414" w:rsidRDefault="00C81F88" w:rsidP="00D9705F">
      <w:pPr>
        <w:ind w:firstLine="284"/>
      </w:pPr>
      <w:r>
        <w:t>Ограничење</w:t>
      </w:r>
      <w:r w:rsidR="00906B75">
        <w:t xml:space="preserve"> </w:t>
      </w:r>
      <w:r>
        <w:t>у</w:t>
      </w:r>
      <w:r w:rsidR="00906B75">
        <w:t xml:space="preserve"> </w:t>
      </w:r>
      <w:r>
        <w:t>погледу</w:t>
      </w:r>
      <w:r w:rsidR="00906B75">
        <w:t xml:space="preserve"> </w:t>
      </w:r>
      <w:r>
        <w:t>времена</w:t>
      </w:r>
      <w:r w:rsidR="00906B75">
        <w:t xml:space="preserve"> </w:t>
      </w:r>
      <w:r>
        <w:t>трајања</w:t>
      </w:r>
      <w:r w:rsidR="00906B75">
        <w:t xml:space="preserve"> </w:t>
      </w:r>
      <w:r>
        <w:t>састанка</w:t>
      </w:r>
      <w:r w:rsidR="00906B75">
        <w:t xml:space="preserve"> </w:t>
      </w:r>
      <w:r>
        <w:t>од</w:t>
      </w:r>
      <w:r w:rsidR="00906B75">
        <w:t xml:space="preserve"> 40 </w:t>
      </w:r>
      <w:r>
        <w:t>минута</w:t>
      </w:r>
      <w:r w:rsidR="00906B75">
        <w:t xml:space="preserve"> </w:t>
      </w:r>
      <w:r>
        <w:t>у</w:t>
      </w:r>
      <w:r w:rsidR="00906B75">
        <w:t xml:space="preserve"> </w:t>
      </w:r>
      <w:r w:rsidR="008400EF">
        <w:rPr>
          <w:lang w:val="sr-Cyrl-CS"/>
        </w:rPr>
        <w:t>бесплатној</w:t>
      </w:r>
      <w:r w:rsidR="00906B75">
        <w:t xml:space="preserve"> </w:t>
      </w:r>
      <w:r>
        <w:t>варијанти</w:t>
      </w:r>
      <w:r w:rsidR="00906B75">
        <w:t xml:space="preserve">, </w:t>
      </w:r>
      <w:r>
        <w:t>када</w:t>
      </w:r>
      <w:r w:rsidR="00906B75" w:rsidRPr="009265D8">
        <w:t xml:space="preserve"> </w:t>
      </w:r>
      <w:r>
        <w:t>се</w:t>
      </w:r>
      <w:r w:rsidR="00906B75" w:rsidRPr="009265D8">
        <w:t xml:space="preserve"> </w:t>
      </w:r>
      <w:r>
        <w:t>ради</w:t>
      </w:r>
      <w:r w:rsidR="00906B75">
        <w:t xml:space="preserve"> </w:t>
      </w:r>
      <w:r>
        <w:t>о</w:t>
      </w:r>
      <w:r w:rsidR="00906B75">
        <w:t xml:space="preserve"> </w:t>
      </w:r>
      <w:r>
        <w:t>већем</w:t>
      </w:r>
      <w:r w:rsidR="00906B75">
        <w:t xml:space="preserve"> </w:t>
      </w:r>
      <w:r>
        <w:t>броју</w:t>
      </w:r>
      <w:r w:rsidR="00906B75">
        <w:t xml:space="preserve"> </w:t>
      </w:r>
      <w:r>
        <w:t>учесника</w:t>
      </w:r>
      <w:r w:rsidR="00906B75">
        <w:t xml:space="preserve"> (</w:t>
      </w:r>
      <w:r>
        <w:t>три</w:t>
      </w:r>
      <w:r w:rsidR="00906B75">
        <w:t xml:space="preserve"> </w:t>
      </w:r>
      <w:r>
        <w:t>и</w:t>
      </w:r>
      <w:r w:rsidR="00906B75" w:rsidRPr="009265D8">
        <w:t xml:space="preserve"> </w:t>
      </w:r>
      <w:r>
        <w:t>више</w:t>
      </w:r>
      <w:r w:rsidR="00906B75">
        <w:t xml:space="preserve"> </w:t>
      </w:r>
      <w:r>
        <w:t>особа</w:t>
      </w:r>
      <w:r w:rsidR="00906B75">
        <w:t xml:space="preserve">), </w:t>
      </w:r>
      <w:r>
        <w:t>једноставно</w:t>
      </w:r>
      <w:r w:rsidR="008400EF">
        <w:rPr>
          <w:lang w:val="sr-Cyrl-CS"/>
        </w:rPr>
        <w:t xml:space="preserve"> се</w:t>
      </w:r>
      <w:r w:rsidR="00906B75">
        <w:t xml:space="preserve"> </w:t>
      </w:r>
      <w:r>
        <w:t>превазилази</w:t>
      </w:r>
      <w:r w:rsidR="00906B75">
        <w:t xml:space="preserve"> </w:t>
      </w:r>
      <w:r>
        <w:t>тако</w:t>
      </w:r>
      <w:r w:rsidR="00906B75">
        <w:t xml:space="preserve"> </w:t>
      </w:r>
      <w:r>
        <w:t>што</w:t>
      </w:r>
      <w:r w:rsidR="00906B75">
        <w:t xml:space="preserve"> </w:t>
      </w:r>
      <w:r>
        <w:t>се</w:t>
      </w:r>
      <w:r w:rsidR="00906B75">
        <w:t xml:space="preserve"> </w:t>
      </w:r>
      <w:r>
        <w:t>поново</w:t>
      </w:r>
      <w:r w:rsidR="00906B75">
        <w:t xml:space="preserve"> </w:t>
      </w:r>
      <w:r>
        <w:t>покрене</w:t>
      </w:r>
      <w:r w:rsidR="00906B75">
        <w:t xml:space="preserve"> </w:t>
      </w:r>
      <w:r>
        <w:t>линк</w:t>
      </w:r>
      <w:r w:rsidR="00906B75">
        <w:t xml:space="preserve"> </w:t>
      </w:r>
      <w:r>
        <w:t>за</w:t>
      </w:r>
      <w:r w:rsidR="00906B75">
        <w:t xml:space="preserve"> </w:t>
      </w:r>
      <w:r>
        <w:t>састанак</w:t>
      </w:r>
      <w:r w:rsidR="00906B75">
        <w:t xml:space="preserve"> </w:t>
      </w:r>
      <w:r>
        <w:t>и</w:t>
      </w:r>
      <w:r w:rsidR="00906B75">
        <w:t xml:space="preserve"> </w:t>
      </w:r>
      <w:r>
        <w:t>корисници</w:t>
      </w:r>
      <w:r w:rsidR="00906B75">
        <w:t xml:space="preserve"> </w:t>
      </w:r>
      <w:r>
        <w:t>се</w:t>
      </w:r>
      <w:r w:rsidR="00906B75">
        <w:t xml:space="preserve"> </w:t>
      </w:r>
      <w:r>
        <w:t>поново</w:t>
      </w:r>
      <w:r w:rsidR="00906B75">
        <w:t xml:space="preserve"> </w:t>
      </w:r>
      <w:r>
        <w:t>укључе</w:t>
      </w:r>
      <w:r w:rsidR="00906B75">
        <w:t xml:space="preserve">, </w:t>
      </w:r>
      <w:r>
        <w:t>и</w:t>
      </w:r>
      <w:r w:rsidR="00906B75">
        <w:t xml:space="preserve"> </w:t>
      </w:r>
      <w:r>
        <w:t>започети</w:t>
      </w:r>
      <w:r w:rsidR="00906B75">
        <w:t xml:space="preserve"> </w:t>
      </w:r>
      <w:r>
        <w:t>састанак</w:t>
      </w:r>
      <w:r w:rsidR="00906B75">
        <w:t xml:space="preserve"> </w:t>
      </w:r>
      <w:r>
        <w:t>се</w:t>
      </w:r>
      <w:r w:rsidR="00906B75">
        <w:t xml:space="preserve"> </w:t>
      </w:r>
      <w:r>
        <w:t>наставља</w:t>
      </w:r>
      <w:r w:rsidR="00906B75">
        <w:t>.</w:t>
      </w:r>
    </w:p>
    <w:p w:rsidR="00C81F88" w:rsidRPr="00C81F88" w:rsidRDefault="00C81F88" w:rsidP="00D9705F">
      <w:pPr>
        <w:ind w:firstLine="284"/>
        <w:rPr>
          <w:lang w:val="en-US"/>
        </w:rPr>
      </w:pPr>
      <w:r w:rsidRPr="00C81F88">
        <w:rPr>
          <w:lang w:val="en-US"/>
        </w:rPr>
        <w:t xml:space="preserve">Zoom </w:t>
      </w:r>
      <w:r>
        <w:rPr>
          <w:lang w:val="en-US"/>
        </w:rPr>
        <w:t>апликација</w:t>
      </w:r>
      <w:r w:rsidRPr="00C81F88">
        <w:rPr>
          <w:lang w:val="en-US"/>
        </w:rPr>
        <w:t xml:space="preserve"> </w:t>
      </w:r>
      <w:r>
        <w:rPr>
          <w:lang w:val="en-US"/>
        </w:rPr>
        <w:t>се</w:t>
      </w:r>
      <w:r w:rsidRPr="00C81F88">
        <w:rPr>
          <w:lang w:val="en-US"/>
        </w:rPr>
        <w:t xml:space="preserve"> </w:t>
      </w:r>
      <w:r>
        <w:rPr>
          <w:lang w:val="en-US"/>
        </w:rPr>
        <w:t>покреће</w:t>
      </w:r>
      <w:r w:rsidRPr="00C81F88">
        <w:rPr>
          <w:lang w:val="en-US"/>
        </w:rPr>
        <w:t xml:space="preserve"> </w:t>
      </w:r>
      <w:r>
        <w:rPr>
          <w:lang w:val="en-US"/>
        </w:rPr>
        <w:t>локално</w:t>
      </w:r>
      <w:r w:rsidR="008400EF">
        <w:rPr>
          <w:lang w:val="sr-Cyrl-CS"/>
        </w:rPr>
        <w:t>,</w:t>
      </w:r>
      <w:r w:rsidRPr="00C81F88">
        <w:rPr>
          <w:lang w:val="en-US"/>
        </w:rPr>
        <w:t xml:space="preserve"> </w:t>
      </w:r>
      <w:r>
        <w:rPr>
          <w:lang w:val="en-US"/>
        </w:rPr>
        <w:t>што</w:t>
      </w:r>
      <w:r w:rsidRPr="00C81F88">
        <w:rPr>
          <w:lang w:val="en-US"/>
        </w:rPr>
        <w:t xml:space="preserve"> </w:t>
      </w:r>
      <w:r>
        <w:rPr>
          <w:lang w:val="en-US"/>
        </w:rPr>
        <w:t>значи</w:t>
      </w:r>
      <w:r w:rsidRPr="00C81F88">
        <w:rPr>
          <w:lang w:val="en-US"/>
        </w:rPr>
        <w:t xml:space="preserve"> </w:t>
      </w:r>
      <w:r>
        <w:rPr>
          <w:lang w:val="en-US"/>
        </w:rPr>
        <w:t>да</w:t>
      </w:r>
      <w:r w:rsidRPr="00C81F88">
        <w:rPr>
          <w:lang w:val="en-US"/>
        </w:rPr>
        <w:t xml:space="preserve"> </w:t>
      </w:r>
      <w:r>
        <w:rPr>
          <w:lang w:val="en-US"/>
        </w:rPr>
        <w:t>је</w:t>
      </w:r>
      <w:r w:rsidRPr="00C81F88">
        <w:rPr>
          <w:lang w:val="en-US"/>
        </w:rPr>
        <w:t xml:space="preserve"> </w:t>
      </w:r>
      <w:r>
        <w:rPr>
          <w:lang w:val="en-US"/>
        </w:rPr>
        <w:t>претходно</w:t>
      </w:r>
      <w:r w:rsidRPr="00C81F88">
        <w:rPr>
          <w:lang w:val="en-US"/>
        </w:rPr>
        <w:t xml:space="preserve"> </w:t>
      </w:r>
      <w:r>
        <w:rPr>
          <w:lang w:val="en-US"/>
        </w:rPr>
        <w:t>потребно</w:t>
      </w:r>
      <w:r w:rsidRPr="00C81F88">
        <w:rPr>
          <w:lang w:val="en-US"/>
        </w:rPr>
        <w:t xml:space="preserve"> </w:t>
      </w:r>
      <w:r w:rsidR="00C33FBD">
        <w:rPr>
          <w:lang w:val="en-US"/>
        </w:rPr>
        <w:t>инсталират</w:t>
      </w:r>
      <w:r w:rsidR="00C33FBD">
        <w:rPr>
          <w:lang w:val="sr-Cyrl-CS"/>
        </w:rPr>
        <w:t>и</w:t>
      </w:r>
      <w:r w:rsidRPr="00C81F88">
        <w:rPr>
          <w:lang w:val="en-US"/>
        </w:rPr>
        <w:t xml:space="preserve"> </w:t>
      </w:r>
      <w:r>
        <w:rPr>
          <w:lang w:val="en-US"/>
        </w:rPr>
        <w:t>апликацију</w:t>
      </w:r>
      <w:r w:rsidRPr="00C81F88">
        <w:rPr>
          <w:lang w:val="en-US"/>
        </w:rPr>
        <w:t xml:space="preserve"> </w:t>
      </w:r>
      <w:r>
        <w:rPr>
          <w:lang w:val="en-US"/>
        </w:rPr>
        <w:t>на</w:t>
      </w:r>
      <w:r w:rsidRPr="00C81F88">
        <w:rPr>
          <w:lang w:val="en-US"/>
        </w:rPr>
        <w:t xml:space="preserve"> </w:t>
      </w:r>
      <w:r>
        <w:rPr>
          <w:lang w:val="en-US"/>
        </w:rPr>
        <w:t>рачунар</w:t>
      </w:r>
      <w:r w:rsidRPr="00C81F88">
        <w:rPr>
          <w:lang w:val="en-US"/>
        </w:rPr>
        <w:t xml:space="preserve"> </w:t>
      </w:r>
      <w:r>
        <w:rPr>
          <w:lang w:val="en-US"/>
        </w:rPr>
        <w:t>када</w:t>
      </w:r>
      <w:r w:rsidRPr="00C81F88">
        <w:rPr>
          <w:lang w:val="en-US"/>
        </w:rPr>
        <w:t xml:space="preserve"> </w:t>
      </w:r>
      <w:r>
        <w:rPr>
          <w:lang w:val="en-US"/>
        </w:rPr>
        <w:t>је</w:t>
      </w:r>
      <w:r w:rsidRPr="00C81F88">
        <w:rPr>
          <w:lang w:val="en-US"/>
        </w:rPr>
        <w:t xml:space="preserve"> </w:t>
      </w:r>
      <w:r>
        <w:rPr>
          <w:lang w:val="en-US"/>
        </w:rPr>
        <w:t>у</w:t>
      </w:r>
      <w:r w:rsidRPr="00C81F88">
        <w:rPr>
          <w:lang w:val="en-US"/>
        </w:rPr>
        <w:t xml:space="preserve"> </w:t>
      </w:r>
      <w:r>
        <w:rPr>
          <w:lang w:val="en-US"/>
        </w:rPr>
        <w:t>питању</w:t>
      </w:r>
      <w:r w:rsidRPr="00C81F88">
        <w:rPr>
          <w:lang w:val="en-US"/>
        </w:rPr>
        <w:t xml:space="preserve"> x86 (</w:t>
      </w:r>
      <w:r>
        <w:rPr>
          <w:lang w:val="en-US"/>
        </w:rPr>
        <w:t>десктоп</w:t>
      </w:r>
      <w:r w:rsidRPr="00C81F88">
        <w:rPr>
          <w:lang w:val="en-US"/>
        </w:rPr>
        <w:t xml:space="preserve"> </w:t>
      </w:r>
      <w:r>
        <w:rPr>
          <w:lang w:val="en-US"/>
        </w:rPr>
        <w:t>и</w:t>
      </w:r>
      <w:r w:rsidR="008400EF">
        <w:rPr>
          <w:lang w:val="sr-Cyrl-CS"/>
        </w:rPr>
        <w:t>ли</w:t>
      </w:r>
      <w:r w:rsidRPr="00C81F88">
        <w:rPr>
          <w:lang w:val="en-US"/>
        </w:rPr>
        <w:t xml:space="preserve"> </w:t>
      </w:r>
      <w:r>
        <w:rPr>
          <w:lang w:val="en-US"/>
        </w:rPr>
        <w:t>лаптоп</w:t>
      </w:r>
      <w:r w:rsidRPr="00C81F88">
        <w:rPr>
          <w:lang w:val="en-US"/>
        </w:rPr>
        <w:t xml:space="preserve">) </w:t>
      </w:r>
      <w:r>
        <w:rPr>
          <w:lang w:val="en-US"/>
        </w:rPr>
        <w:t>оперативни</w:t>
      </w:r>
      <w:r w:rsidRPr="00C81F88">
        <w:rPr>
          <w:lang w:val="en-US"/>
        </w:rPr>
        <w:t xml:space="preserve"> </w:t>
      </w:r>
      <w:r>
        <w:rPr>
          <w:lang w:val="en-US"/>
        </w:rPr>
        <w:t>систем</w:t>
      </w:r>
      <w:r w:rsidRPr="00C81F88">
        <w:rPr>
          <w:lang w:val="en-US"/>
        </w:rPr>
        <w:t xml:space="preserve">. </w:t>
      </w:r>
      <w:r>
        <w:rPr>
          <w:lang w:val="en-US"/>
        </w:rPr>
        <w:t>За</w:t>
      </w:r>
      <w:r w:rsidRPr="00C81F88">
        <w:rPr>
          <w:lang w:val="en-US"/>
        </w:rPr>
        <w:t xml:space="preserve"> </w:t>
      </w:r>
      <w:r>
        <w:rPr>
          <w:lang w:val="en-US"/>
        </w:rPr>
        <w:t>мобилне</w:t>
      </w:r>
      <w:r w:rsidRPr="00C81F88">
        <w:rPr>
          <w:lang w:val="en-US"/>
        </w:rPr>
        <w:t xml:space="preserve"> </w:t>
      </w:r>
      <w:r>
        <w:rPr>
          <w:lang w:val="en-US"/>
        </w:rPr>
        <w:t>оперативне</w:t>
      </w:r>
      <w:r w:rsidRPr="00C81F88">
        <w:rPr>
          <w:lang w:val="en-US"/>
        </w:rPr>
        <w:t xml:space="preserve"> </w:t>
      </w:r>
      <w:r>
        <w:rPr>
          <w:lang w:val="en-US"/>
        </w:rPr>
        <w:t>системе</w:t>
      </w:r>
      <w:r w:rsidRPr="00C81F88">
        <w:rPr>
          <w:lang w:val="en-US"/>
        </w:rPr>
        <w:t xml:space="preserve"> </w:t>
      </w:r>
      <w:r w:rsidR="008400EF">
        <w:rPr>
          <w:lang w:val="en-US"/>
        </w:rPr>
        <w:t>апликациј</w:t>
      </w:r>
      <w:r w:rsidR="008400EF">
        <w:rPr>
          <w:lang w:val="sr-Cyrl-CS"/>
        </w:rPr>
        <w:t>а</w:t>
      </w:r>
      <w:r w:rsidRPr="00C81F88">
        <w:rPr>
          <w:lang w:val="en-US"/>
        </w:rPr>
        <w:t xml:space="preserve"> </w:t>
      </w:r>
      <w:r>
        <w:rPr>
          <w:lang w:val="en-US"/>
        </w:rPr>
        <w:t>се</w:t>
      </w:r>
      <w:r w:rsidRPr="00C81F88">
        <w:rPr>
          <w:lang w:val="en-US"/>
        </w:rPr>
        <w:t xml:space="preserve"> </w:t>
      </w:r>
      <w:r>
        <w:rPr>
          <w:lang w:val="en-US"/>
        </w:rPr>
        <w:t>инсталира</w:t>
      </w:r>
      <w:r w:rsidRPr="00C81F88">
        <w:rPr>
          <w:lang w:val="en-US"/>
        </w:rPr>
        <w:t xml:space="preserve"> </w:t>
      </w:r>
      <w:r>
        <w:rPr>
          <w:lang w:val="en-US"/>
        </w:rPr>
        <w:t>са</w:t>
      </w:r>
      <w:r w:rsidRPr="00C81F88">
        <w:rPr>
          <w:lang w:val="en-US"/>
        </w:rPr>
        <w:t xml:space="preserve"> </w:t>
      </w:r>
      <w:r>
        <w:rPr>
          <w:lang w:val="en-US"/>
        </w:rPr>
        <w:t>веб</w:t>
      </w:r>
      <w:r w:rsidRPr="00C81F88">
        <w:rPr>
          <w:lang w:val="en-US"/>
        </w:rPr>
        <w:t xml:space="preserve"> </w:t>
      </w:r>
      <w:r>
        <w:rPr>
          <w:lang w:val="en-US"/>
        </w:rPr>
        <w:t>продавнице</w:t>
      </w:r>
      <w:r w:rsidRPr="00C81F88">
        <w:rPr>
          <w:lang w:val="en-US"/>
        </w:rPr>
        <w:t xml:space="preserve"> </w:t>
      </w:r>
      <w:r>
        <w:rPr>
          <w:lang w:val="en-US"/>
        </w:rPr>
        <w:t>самог</w:t>
      </w:r>
      <w:r w:rsidRPr="00C81F88">
        <w:rPr>
          <w:lang w:val="en-US"/>
        </w:rPr>
        <w:t xml:space="preserve"> </w:t>
      </w:r>
      <w:r>
        <w:rPr>
          <w:lang w:val="en-US"/>
        </w:rPr>
        <w:t xml:space="preserve">оперативног </w:t>
      </w:r>
      <w:r w:rsidR="00A32239">
        <w:rPr>
          <w:lang w:val="en-US"/>
        </w:rPr>
        <w:t>систем</w:t>
      </w:r>
      <w:r w:rsidR="008400EF">
        <w:rPr>
          <w:lang w:val="en-US"/>
        </w:rPr>
        <w:t>a</w:t>
      </w:r>
      <w:r w:rsidR="008400EF">
        <w:rPr>
          <w:lang w:val="sr-Cyrl-CS"/>
        </w:rPr>
        <w:t xml:space="preserve"> </w:t>
      </w:r>
      <w:r w:rsidR="00C03EC0">
        <w:rPr>
          <w:lang w:val="sr-Cyrl-CS"/>
        </w:rPr>
        <w:t>–</w:t>
      </w:r>
      <w:r w:rsidR="008400EF">
        <w:rPr>
          <w:lang w:val="en-US"/>
        </w:rPr>
        <w:t xml:space="preserve"> Google </w:t>
      </w:r>
      <w:r w:rsidR="008400EF">
        <w:t>P</w:t>
      </w:r>
      <w:r w:rsidR="008400EF">
        <w:rPr>
          <w:lang w:val="en-US"/>
        </w:rPr>
        <w:t>lay</w:t>
      </w:r>
      <w:r>
        <w:rPr>
          <w:lang w:val="en-US"/>
        </w:rPr>
        <w:t xml:space="preserve"> или</w:t>
      </w:r>
      <w:r w:rsidR="008400EF">
        <w:rPr>
          <w:lang w:val="en-US"/>
        </w:rPr>
        <w:t xml:space="preserve"> A</w:t>
      </w:r>
      <w:r w:rsidRPr="00C81F88">
        <w:rPr>
          <w:lang w:val="en-US"/>
        </w:rPr>
        <w:t xml:space="preserve">pple </w:t>
      </w:r>
      <w:r w:rsidR="008400EF">
        <w:rPr>
          <w:lang w:val="en-US"/>
        </w:rPr>
        <w:t>App Store</w:t>
      </w:r>
      <w:r w:rsidRPr="00C81F88">
        <w:rPr>
          <w:lang w:val="en-US"/>
        </w:rPr>
        <w:t>.</w:t>
      </w:r>
    </w:p>
    <w:p w:rsidR="00C81F88" w:rsidRDefault="00C36DD5" w:rsidP="00D9705F">
      <w:pPr>
        <w:ind w:firstLine="284"/>
      </w:pPr>
      <w:r>
        <w:t xml:space="preserve">Апликација је бесплатна али има својих ограничења за чије превазилажење </w:t>
      </w:r>
      <w:r w:rsidR="00C33FBD">
        <w:rPr>
          <w:lang w:val="sr-Cyrl-CS"/>
        </w:rPr>
        <w:t xml:space="preserve">се </w:t>
      </w:r>
      <w:r>
        <w:t xml:space="preserve">мора платити, али свакако све оно што је најпотребније и веома корисно је у основној варијанти доступно. </w:t>
      </w:r>
      <w:r w:rsidR="00C33FBD">
        <w:t>Опциј</w:t>
      </w:r>
      <w:r w:rsidR="00C33FBD">
        <w:rPr>
          <w:lang w:val="sr-Cyrl-CS"/>
        </w:rPr>
        <w:t>а</w:t>
      </w:r>
      <w:r>
        <w:t xml:space="preserve"> </w:t>
      </w:r>
      <w:r w:rsidR="008400EF" w:rsidRPr="008400EF">
        <w:t>S</w:t>
      </w:r>
      <w:r w:rsidRPr="008400EF">
        <w:t>hare screen</w:t>
      </w:r>
      <w:r>
        <w:t xml:space="preserve"> </w:t>
      </w:r>
      <w:r w:rsidR="00C33FBD">
        <w:rPr>
          <w:lang w:val="sr-Cyrl-CS"/>
        </w:rPr>
        <w:t xml:space="preserve">се </w:t>
      </w:r>
      <w:r w:rsidR="00C33FBD">
        <w:t>најчешће користи</w:t>
      </w:r>
      <w:r>
        <w:t xml:space="preserve"> јер манипулише приказ</w:t>
      </w:r>
      <w:r w:rsidR="00C33FBD">
        <w:t>ом на екрану. Кликом на њу бира</w:t>
      </w:r>
      <w:r w:rsidR="00C33FBD">
        <w:rPr>
          <w:lang w:val="sr-Cyrl-CS"/>
        </w:rPr>
        <w:t xml:space="preserve"> с</w:t>
      </w:r>
      <w:r w:rsidR="00C33FBD">
        <w:t>е који екран или апликациј</w:t>
      </w:r>
      <w:r w:rsidR="00C33FBD">
        <w:rPr>
          <w:lang w:val="sr-Cyrl-CS"/>
        </w:rPr>
        <w:t>а</w:t>
      </w:r>
      <w:r>
        <w:t xml:space="preserve"> ће</w:t>
      </w:r>
      <w:r w:rsidR="00C33FBD">
        <w:rPr>
          <w:lang w:val="sr-Cyrl-CS"/>
        </w:rPr>
        <w:t xml:space="preserve"> бити</w:t>
      </w:r>
      <w:r>
        <w:t xml:space="preserve"> де</w:t>
      </w:r>
      <w:r w:rsidR="00C33FBD">
        <w:rPr>
          <w:lang w:val="sr-Cyrl-CS"/>
        </w:rPr>
        <w:t>љени</w:t>
      </w:r>
      <w:r>
        <w:t xml:space="preserve"> са учесницима. </w:t>
      </w:r>
      <w:r>
        <w:rPr>
          <w:lang w:val="en-US"/>
        </w:rPr>
        <w:t>Приликом</w:t>
      </w:r>
      <w:r w:rsidRPr="00C36DD5">
        <w:rPr>
          <w:lang w:val="en-US"/>
        </w:rPr>
        <w:t xml:space="preserve"> </w:t>
      </w:r>
      <w:r>
        <w:rPr>
          <w:lang w:val="en-US"/>
        </w:rPr>
        <w:t>избора</w:t>
      </w:r>
      <w:r w:rsidRPr="00C36DD5">
        <w:rPr>
          <w:lang w:val="en-US"/>
        </w:rPr>
        <w:t xml:space="preserve"> </w:t>
      </w:r>
      <w:r w:rsidR="008400EF" w:rsidRPr="008400EF">
        <w:rPr>
          <w:lang w:val="en-US"/>
        </w:rPr>
        <w:t>S</w:t>
      </w:r>
      <w:r w:rsidRPr="008400EF">
        <w:rPr>
          <w:lang w:val="en-US"/>
        </w:rPr>
        <w:t>hare screen</w:t>
      </w:r>
      <w:r w:rsidRPr="00C36DD5">
        <w:rPr>
          <w:lang w:val="en-US"/>
        </w:rPr>
        <w:t xml:space="preserve"> </w:t>
      </w:r>
      <w:r w:rsidR="00C33FBD">
        <w:rPr>
          <w:lang w:val="en-US"/>
        </w:rPr>
        <w:t>може</w:t>
      </w:r>
      <w:r w:rsidR="00C33FBD">
        <w:rPr>
          <w:lang w:val="sr-Cyrl-CS"/>
        </w:rPr>
        <w:t xml:space="preserve"> с</w:t>
      </w:r>
      <w:r>
        <w:rPr>
          <w:lang w:val="en-US"/>
        </w:rPr>
        <w:t>е</w:t>
      </w:r>
      <w:r w:rsidRPr="00C36DD5">
        <w:rPr>
          <w:lang w:val="en-US"/>
        </w:rPr>
        <w:t xml:space="preserve"> </w:t>
      </w:r>
      <w:r>
        <w:rPr>
          <w:lang w:val="en-US"/>
        </w:rPr>
        <w:t>изабрати</w:t>
      </w:r>
      <w:r w:rsidR="008400EF">
        <w:rPr>
          <w:lang w:val="en-US"/>
        </w:rPr>
        <w:t xml:space="preserve"> W</w:t>
      </w:r>
      <w:r w:rsidRPr="00C36DD5">
        <w:rPr>
          <w:lang w:val="en-US"/>
        </w:rPr>
        <w:t>hite board (</w:t>
      </w:r>
      <w:r w:rsidR="008400EF">
        <w:rPr>
          <w:lang w:val="sr-Cyrl-CS"/>
        </w:rPr>
        <w:t>бела табла</w:t>
      </w:r>
      <w:r w:rsidRPr="00C36DD5">
        <w:rPr>
          <w:lang w:val="en-US"/>
        </w:rPr>
        <w:t xml:space="preserve">) </w:t>
      </w:r>
      <w:r>
        <w:rPr>
          <w:lang w:val="en-US"/>
        </w:rPr>
        <w:t>на</w:t>
      </w:r>
      <w:r w:rsidRPr="00C36DD5">
        <w:rPr>
          <w:lang w:val="en-US"/>
        </w:rPr>
        <w:t xml:space="preserve"> </w:t>
      </w:r>
      <w:r>
        <w:rPr>
          <w:lang w:val="en-US"/>
        </w:rPr>
        <w:t>којој</w:t>
      </w:r>
      <w:r w:rsidRPr="00C36DD5">
        <w:rPr>
          <w:lang w:val="en-US"/>
        </w:rPr>
        <w:t xml:space="preserve"> </w:t>
      </w:r>
      <w:r w:rsidR="00C33FBD">
        <w:rPr>
          <w:lang w:val="sr-Cyrl-CS"/>
        </w:rPr>
        <w:t>је могуће</w:t>
      </w:r>
      <w:r w:rsidRPr="00C36DD5">
        <w:rPr>
          <w:lang w:val="en-US"/>
        </w:rPr>
        <w:t xml:space="preserve"> </w:t>
      </w:r>
      <w:r>
        <w:rPr>
          <w:lang w:val="en-US"/>
        </w:rPr>
        <w:t>писати</w:t>
      </w:r>
      <w:r w:rsidRPr="00C36DD5">
        <w:rPr>
          <w:lang w:val="en-US"/>
        </w:rPr>
        <w:t xml:space="preserve">, </w:t>
      </w:r>
      <w:r>
        <w:rPr>
          <w:lang w:val="en-US"/>
        </w:rPr>
        <w:t>брисати</w:t>
      </w:r>
      <w:r w:rsidRPr="00C36DD5">
        <w:rPr>
          <w:lang w:val="en-US"/>
        </w:rPr>
        <w:t xml:space="preserve">, </w:t>
      </w:r>
      <w:r w:rsidR="008400EF">
        <w:rPr>
          <w:lang w:val="en-US"/>
        </w:rPr>
        <w:t>цртат</w:t>
      </w:r>
      <w:r w:rsidR="008400EF">
        <w:rPr>
          <w:lang w:val="sr-Cyrl-CS"/>
        </w:rPr>
        <w:t>и,</w:t>
      </w:r>
      <w:r w:rsidRPr="00C36DD5">
        <w:rPr>
          <w:lang w:val="en-US"/>
        </w:rPr>
        <w:t xml:space="preserve"> </w:t>
      </w:r>
      <w:r>
        <w:rPr>
          <w:lang w:val="en-US"/>
        </w:rPr>
        <w:t>као</w:t>
      </w:r>
      <w:r w:rsidRPr="00C36DD5">
        <w:rPr>
          <w:lang w:val="en-US"/>
        </w:rPr>
        <w:t xml:space="preserve"> </w:t>
      </w:r>
      <w:r>
        <w:rPr>
          <w:lang w:val="en-US"/>
        </w:rPr>
        <w:t>што</w:t>
      </w:r>
      <w:r w:rsidRPr="00C36DD5">
        <w:rPr>
          <w:lang w:val="en-US"/>
        </w:rPr>
        <w:t xml:space="preserve"> </w:t>
      </w:r>
      <w:r w:rsidR="00C33FBD">
        <w:rPr>
          <w:lang w:val="sr-Cyrl-CS"/>
        </w:rPr>
        <w:t xml:space="preserve">се то </w:t>
      </w:r>
      <w:r>
        <w:rPr>
          <w:lang w:val="en-US"/>
        </w:rPr>
        <w:t>ради</w:t>
      </w:r>
      <w:r w:rsidRPr="00C36DD5">
        <w:rPr>
          <w:lang w:val="en-US"/>
        </w:rPr>
        <w:t xml:space="preserve"> </w:t>
      </w:r>
      <w:r>
        <w:rPr>
          <w:lang w:val="en-US"/>
        </w:rPr>
        <w:t>на</w:t>
      </w:r>
      <w:r w:rsidRPr="00C36DD5">
        <w:rPr>
          <w:lang w:val="en-US"/>
        </w:rPr>
        <w:t xml:space="preserve"> </w:t>
      </w:r>
      <w:r>
        <w:rPr>
          <w:lang w:val="en-US"/>
        </w:rPr>
        <w:t>школској</w:t>
      </w:r>
      <w:r w:rsidRPr="00C36DD5">
        <w:rPr>
          <w:lang w:val="en-US"/>
        </w:rPr>
        <w:t xml:space="preserve"> </w:t>
      </w:r>
      <w:r w:rsidR="00A32239">
        <w:rPr>
          <w:lang w:val="en-US"/>
        </w:rPr>
        <w:t>табли</w:t>
      </w:r>
      <w:r w:rsidRPr="00C36DD5">
        <w:rPr>
          <w:lang w:val="en-US"/>
        </w:rPr>
        <w:t xml:space="preserve">. </w:t>
      </w:r>
      <w:r>
        <w:rPr>
          <w:lang w:val="en-US"/>
        </w:rPr>
        <w:t>Јако</w:t>
      </w:r>
      <w:r w:rsidRPr="00C36DD5">
        <w:rPr>
          <w:lang w:val="en-US"/>
        </w:rPr>
        <w:t xml:space="preserve"> </w:t>
      </w:r>
      <w:r>
        <w:rPr>
          <w:lang w:val="en-US"/>
        </w:rPr>
        <w:lastRenderedPageBreak/>
        <w:t>је</w:t>
      </w:r>
      <w:r w:rsidRPr="00C36DD5">
        <w:rPr>
          <w:lang w:val="en-US"/>
        </w:rPr>
        <w:t xml:space="preserve"> </w:t>
      </w:r>
      <w:r>
        <w:rPr>
          <w:lang w:val="en-US"/>
        </w:rPr>
        <w:t>корисна</w:t>
      </w:r>
      <w:r w:rsidRPr="00C36DD5">
        <w:rPr>
          <w:lang w:val="en-US"/>
        </w:rPr>
        <w:t xml:space="preserve"> </w:t>
      </w:r>
      <w:r>
        <w:rPr>
          <w:lang w:val="en-US"/>
        </w:rPr>
        <w:t>опција</w:t>
      </w:r>
      <w:r w:rsidRPr="00C36DD5">
        <w:rPr>
          <w:lang w:val="en-US"/>
        </w:rPr>
        <w:t xml:space="preserve"> </w:t>
      </w:r>
      <w:r>
        <w:rPr>
          <w:lang w:val="en-US"/>
        </w:rPr>
        <w:t>и</w:t>
      </w:r>
      <w:r w:rsidRPr="00C36DD5">
        <w:rPr>
          <w:lang w:val="en-US"/>
        </w:rPr>
        <w:t xml:space="preserve"> </w:t>
      </w:r>
      <w:r w:rsidR="00A32239">
        <w:rPr>
          <w:lang w:val="en-US"/>
        </w:rPr>
        <w:t>при</w:t>
      </w:r>
      <w:r>
        <w:rPr>
          <w:lang w:val="en-US"/>
        </w:rPr>
        <w:t>ликом</w:t>
      </w:r>
      <w:r w:rsidRPr="00C36DD5">
        <w:rPr>
          <w:lang w:val="en-US"/>
        </w:rPr>
        <w:t xml:space="preserve"> </w:t>
      </w:r>
      <w:r>
        <w:rPr>
          <w:lang w:val="en-US"/>
        </w:rPr>
        <w:t>снимања</w:t>
      </w:r>
      <w:r w:rsidRPr="00C36DD5">
        <w:rPr>
          <w:lang w:val="en-US"/>
        </w:rPr>
        <w:t xml:space="preserve"> </w:t>
      </w:r>
      <w:r>
        <w:rPr>
          <w:lang w:val="en-US"/>
        </w:rPr>
        <w:t>видео</w:t>
      </w:r>
      <w:r w:rsidRPr="00C36DD5">
        <w:rPr>
          <w:lang w:val="en-US"/>
        </w:rPr>
        <w:t xml:space="preserve"> </w:t>
      </w:r>
      <w:r>
        <w:rPr>
          <w:lang w:val="en-US"/>
        </w:rPr>
        <w:t>туторијала</w:t>
      </w:r>
      <w:r w:rsidRPr="00C36DD5">
        <w:rPr>
          <w:lang w:val="en-US"/>
        </w:rPr>
        <w:t xml:space="preserve">. </w:t>
      </w:r>
      <w:r w:rsidR="00C33FBD">
        <w:rPr>
          <w:lang w:val="en-US"/>
        </w:rPr>
        <w:t>Може</w:t>
      </w:r>
      <w:r w:rsidR="00C33FBD">
        <w:rPr>
          <w:lang w:val="sr-Cyrl-CS"/>
        </w:rPr>
        <w:t xml:space="preserve"> с</w:t>
      </w:r>
      <w:r>
        <w:rPr>
          <w:lang w:val="en-US"/>
        </w:rPr>
        <w:t>е</w:t>
      </w:r>
      <w:r w:rsidRPr="00C36DD5">
        <w:rPr>
          <w:lang w:val="en-US"/>
        </w:rPr>
        <w:t xml:space="preserve"> </w:t>
      </w:r>
      <w:r>
        <w:rPr>
          <w:lang w:val="en-US"/>
        </w:rPr>
        <w:t>делити</w:t>
      </w:r>
      <w:r w:rsidRPr="00C36DD5">
        <w:rPr>
          <w:lang w:val="en-US"/>
        </w:rPr>
        <w:t xml:space="preserve"> </w:t>
      </w:r>
      <w:r>
        <w:rPr>
          <w:lang w:val="en-US"/>
        </w:rPr>
        <w:t>цео</w:t>
      </w:r>
      <w:r w:rsidRPr="00C36DD5">
        <w:rPr>
          <w:lang w:val="en-US"/>
        </w:rPr>
        <w:t xml:space="preserve"> </w:t>
      </w:r>
      <w:r>
        <w:rPr>
          <w:lang w:val="en-US"/>
        </w:rPr>
        <w:t>екран</w:t>
      </w:r>
      <w:r w:rsidRPr="00C36DD5">
        <w:rPr>
          <w:lang w:val="en-US"/>
        </w:rPr>
        <w:t xml:space="preserve"> </w:t>
      </w:r>
      <w:r>
        <w:rPr>
          <w:lang w:val="en-US"/>
        </w:rPr>
        <w:t>или</w:t>
      </w:r>
      <w:r w:rsidRPr="00C36DD5">
        <w:rPr>
          <w:lang w:val="en-US"/>
        </w:rPr>
        <w:t xml:space="preserve"> </w:t>
      </w:r>
      <w:r>
        <w:rPr>
          <w:lang w:val="en-US"/>
        </w:rPr>
        <w:t>само</w:t>
      </w:r>
      <w:r w:rsidRPr="00C36DD5">
        <w:rPr>
          <w:lang w:val="en-US"/>
        </w:rPr>
        <w:t xml:space="preserve"> </w:t>
      </w:r>
      <w:r w:rsidR="00C33FBD">
        <w:rPr>
          <w:lang w:val="en-US"/>
        </w:rPr>
        <w:t>одређен</w:t>
      </w:r>
      <w:r w:rsidR="00C33FBD">
        <w:rPr>
          <w:lang w:val="sr-Cyrl-CS"/>
        </w:rPr>
        <w:t>и</w:t>
      </w:r>
      <w:r w:rsidRPr="00C36DD5">
        <w:rPr>
          <w:lang w:val="en-US"/>
        </w:rPr>
        <w:t xml:space="preserve"> </w:t>
      </w:r>
      <w:r w:rsidR="00C33FBD">
        <w:rPr>
          <w:lang w:val="en-US"/>
        </w:rPr>
        <w:t>прозор</w:t>
      </w:r>
      <w:r w:rsidR="00C33FBD">
        <w:rPr>
          <w:lang w:val="sr-Cyrl-CS"/>
        </w:rPr>
        <w:t>и</w:t>
      </w:r>
      <w:r w:rsidRPr="00C36DD5">
        <w:rPr>
          <w:lang w:val="en-US"/>
        </w:rPr>
        <w:t xml:space="preserve"> (</w:t>
      </w:r>
      <w:r>
        <w:rPr>
          <w:lang w:val="en-US"/>
        </w:rPr>
        <w:t>апликације</w:t>
      </w:r>
      <w:r w:rsidRPr="00C36DD5">
        <w:rPr>
          <w:lang w:val="en-US"/>
        </w:rPr>
        <w:t xml:space="preserve">) </w:t>
      </w:r>
      <w:r w:rsidR="00C33FBD">
        <w:rPr>
          <w:lang w:val="sr-Cyrl-CS"/>
        </w:rPr>
        <w:t>по потреби</w:t>
      </w:r>
      <w:r>
        <w:t>.</w:t>
      </w:r>
    </w:p>
    <w:p w:rsidR="00913FED" w:rsidRPr="00C03EC0" w:rsidRDefault="00D24BAE" w:rsidP="008139E7">
      <w:pPr>
        <w:pStyle w:val="Heading2"/>
        <w:ind w:left="330" w:hanging="330"/>
        <w:rPr>
          <w:rFonts w:ascii="Times New Roman" w:hAnsi="Times New Roman"/>
        </w:rPr>
      </w:pPr>
      <w:r w:rsidRPr="00C03EC0">
        <w:rPr>
          <w:rFonts w:ascii="Times New Roman" w:hAnsi="Times New Roman"/>
        </w:rPr>
        <w:t xml:space="preserve">Предности и </w:t>
      </w:r>
      <w:r w:rsidRPr="00C03EC0">
        <w:rPr>
          <w:rFonts w:ascii="Times New Roman" w:hAnsi="Times New Roman"/>
          <w:lang w:val="sr-Cyrl-CS"/>
        </w:rPr>
        <w:t>НЕДОСТАЦИ</w:t>
      </w:r>
      <w:r w:rsidR="003B31A6" w:rsidRPr="00C03EC0">
        <w:rPr>
          <w:rFonts w:ascii="Times New Roman" w:hAnsi="Times New Roman"/>
        </w:rPr>
        <w:t xml:space="preserve"> </w:t>
      </w:r>
      <w:r w:rsidR="00C03EC0">
        <w:rPr>
          <w:rFonts w:ascii="Times New Roman" w:hAnsi="Times New Roman"/>
          <w:lang w:val="sr-Cyrl-CS"/>
        </w:rPr>
        <w:t>ОНЛАЈН</w:t>
      </w:r>
      <w:r w:rsidR="003B31A6" w:rsidRPr="00C03EC0">
        <w:rPr>
          <w:rFonts w:ascii="Times New Roman" w:hAnsi="Times New Roman"/>
        </w:rPr>
        <w:t xml:space="preserve"> </w:t>
      </w:r>
      <w:r w:rsidR="00A062FE" w:rsidRPr="00C03EC0">
        <w:rPr>
          <w:rFonts w:ascii="Times New Roman" w:hAnsi="Times New Roman"/>
        </w:rPr>
        <w:t>наставе</w:t>
      </w:r>
      <w:r w:rsidR="003B31A6" w:rsidRPr="00C03EC0">
        <w:rPr>
          <w:rFonts w:ascii="Times New Roman" w:hAnsi="Times New Roman"/>
        </w:rPr>
        <w:t xml:space="preserve"> из праксе</w:t>
      </w:r>
    </w:p>
    <w:p w:rsidR="00913FED" w:rsidRDefault="00913FED" w:rsidP="00D9705F">
      <w:pPr>
        <w:ind w:firstLine="284"/>
      </w:pPr>
      <w:r>
        <w:t xml:space="preserve">Ситуација која је настала </w:t>
      </w:r>
      <w:r w:rsidR="00D075E8">
        <w:rPr>
          <w:lang w:val="sr-Cyrl-CS"/>
        </w:rPr>
        <w:t xml:space="preserve">са пандемијом </w:t>
      </w:r>
      <w:r w:rsidR="00D075E8">
        <w:t xml:space="preserve">COVID-19 </w:t>
      </w:r>
      <w:r w:rsidR="00D075E8">
        <w:rPr>
          <w:lang w:val="sr-Cyrl-CS"/>
        </w:rPr>
        <w:t>дошла је изненада</w:t>
      </w:r>
      <w:r w:rsidR="00A32239">
        <w:t>,</w:t>
      </w:r>
      <w:r>
        <w:t xml:space="preserve"> </w:t>
      </w:r>
      <w:r w:rsidR="008A18B1">
        <w:rPr>
          <w:lang w:val="sr-Cyrl-CS"/>
        </w:rPr>
        <w:t xml:space="preserve">и </w:t>
      </w:r>
      <w:r w:rsidR="00A32239">
        <w:t>с</w:t>
      </w:r>
      <w:r>
        <w:t xml:space="preserve">амим тим </w:t>
      </w:r>
      <w:r w:rsidR="008A18B1">
        <w:rPr>
          <w:lang w:val="sr-Cyrl-CS"/>
        </w:rPr>
        <w:t>довела је до</w:t>
      </w:r>
      <w:r>
        <w:t xml:space="preserve"> изнуђен</w:t>
      </w:r>
      <w:r w:rsidR="008A18B1">
        <w:rPr>
          <w:lang w:val="sr-Cyrl-CS"/>
        </w:rPr>
        <w:t>е</w:t>
      </w:r>
      <w:r>
        <w:t xml:space="preserve"> реакциј</w:t>
      </w:r>
      <w:r w:rsidR="008A18B1">
        <w:rPr>
          <w:lang w:val="sr-Cyrl-CS"/>
        </w:rPr>
        <w:t>е</w:t>
      </w:r>
      <w:r>
        <w:t xml:space="preserve"> у потра</w:t>
      </w:r>
      <w:r w:rsidR="00A32239">
        <w:t>зи за инстант решењем за држање</w:t>
      </w:r>
      <w:r w:rsidR="00D075E8">
        <w:t xml:space="preserve"> наставе и настав</w:t>
      </w:r>
      <w:r w:rsidR="00D075E8">
        <w:rPr>
          <w:lang w:val="sr-Cyrl-CS"/>
        </w:rPr>
        <w:t>а</w:t>
      </w:r>
      <w:r w:rsidR="00D075E8">
        <w:t>к</w:t>
      </w:r>
      <w:r>
        <w:t xml:space="preserve"> наставног процеса.</w:t>
      </w:r>
    </w:p>
    <w:p w:rsidR="00913FED" w:rsidRDefault="00B72ADC" w:rsidP="00D9705F">
      <w:pPr>
        <w:ind w:firstLine="284"/>
      </w:pPr>
      <w:r>
        <w:rPr>
          <w:lang w:val="sr-Cyrl-CS"/>
        </w:rPr>
        <w:t>П</w:t>
      </w:r>
      <w:r w:rsidR="005A288E">
        <w:t>остоји доста дискусија око тога које су добре</w:t>
      </w:r>
      <w:r w:rsidR="004154EC">
        <w:t>,</w:t>
      </w:r>
      <w:r w:rsidR="005A288E">
        <w:t xml:space="preserve"> а које лоше стране </w:t>
      </w:r>
      <w:r w:rsidR="00C03EC0">
        <w:rPr>
          <w:lang w:val="sr-Cyrl-CS"/>
        </w:rPr>
        <w:t>онлајн</w:t>
      </w:r>
      <w:r w:rsidR="005A288E">
        <w:t xml:space="preserve"> наставе </w:t>
      </w:r>
      <w:r w:rsidR="00A556B5">
        <w:t>[7</w:t>
      </w:r>
      <w:r w:rsidR="00DF5F05">
        <w:t>]</w:t>
      </w:r>
      <w:r>
        <w:t>,</w:t>
      </w:r>
      <w:r w:rsidR="00C03EC0">
        <w:rPr>
          <w:lang w:val="sr-Cyrl-CS"/>
        </w:rPr>
        <w:t xml:space="preserve"> </w:t>
      </w:r>
      <w:r w:rsidR="00DF5F05">
        <w:t>[</w:t>
      </w:r>
      <w:r>
        <w:t>8]</w:t>
      </w:r>
      <w:r w:rsidR="004154EC">
        <w:t>,</w:t>
      </w:r>
      <w:r w:rsidR="00A556B5">
        <w:t xml:space="preserve"> </w:t>
      </w:r>
      <w:r w:rsidR="005A288E">
        <w:t xml:space="preserve">и оно што је јединствено из дискусија које </w:t>
      </w:r>
      <w:r w:rsidR="00A32239">
        <w:t>су анализиране је да су</w:t>
      </w:r>
      <w:r w:rsidR="005A288E">
        <w:t xml:space="preserve"> на тест стављен</w:t>
      </w:r>
      <w:r w:rsidR="00A32239">
        <w:t>и</w:t>
      </w:r>
      <w:r w:rsidR="005A288E">
        <w:t xml:space="preserve"> студент</w:t>
      </w:r>
      <w:r w:rsidR="00A32239">
        <w:t>и и њихов потенцијал, воља</w:t>
      </w:r>
      <w:r w:rsidR="00D075E8">
        <w:rPr>
          <w:lang w:val="sr-Cyrl-CS"/>
        </w:rPr>
        <w:t>,</w:t>
      </w:r>
      <w:r w:rsidR="00A32239">
        <w:t xml:space="preserve"> као</w:t>
      </w:r>
      <w:r w:rsidR="005A288E">
        <w:t xml:space="preserve"> и организација појединца. Овде се осврћемо искључиво на студента и наставу </w:t>
      </w:r>
      <w:r w:rsidR="00C03EC0">
        <w:rPr>
          <w:lang w:val="sr-Cyrl-CS"/>
        </w:rPr>
        <w:t>у</w:t>
      </w:r>
      <w:r w:rsidR="005A288E">
        <w:t xml:space="preserve"> високом образовању</w:t>
      </w:r>
      <w:r w:rsidR="000D5F86">
        <w:rPr>
          <w:lang w:val="sr-Cyrl-CS"/>
        </w:rPr>
        <w:t>,</w:t>
      </w:r>
      <w:r w:rsidR="005A288E">
        <w:t xml:space="preserve"> која би требал</w:t>
      </w:r>
      <w:r w:rsidR="00C03EC0">
        <w:rPr>
          <w:lang w:val="sr-Cyrl-CS"/>
        </w:rPr>
        <w:t>а</w:t>
      </w:r>
      <w:r w:rsidR="005A288E">
        <w:t xml:space="preserve"> бити много лакша за организацију </w:t>
      </w:r>
      <w:r w:rsidR="00C03EC0">
        <w:rPr>
          <w:lang w:val="sr-Cyrl-CS"/>
        </w:rPr>
        <w:t xml:space="preserve">с </w:t>
      </w:r>
      <w:r w:rsidR="005A288E">
        <w:t xml:space="preserve">обзиром </w:t>
      </w:r>
      <w:r w:rsidR="00C03EC0">
        <w:rPr>
          <w:lang w:val="sr-Cyrl-CS"/>
        </w:rPr>
        <w:t xml:space="preserve">на то </w:t>
      </w:r>
      <w:r w:rsidR="005A288E">
        <w:t>да је студент већ формирана особа са јасним циљем у потрази за знањем и вештинама.</w:t>
      </w:r>
    </w:p>
    <w:p w:rsidR="001705C9" w:rsidRDefault="00A32239" w:rsidP="00D9705F">
      <w:pPr>
        <w:ind w:firstLine="284"/>
      </w:pPr>
      <w:r>
        <w:t>Овде ћемо обрадити узорак са</w:t>
      </w:r>
      <w:r w:rsidR="007A72D4">
        <w:t xml:space="preserve"> неколико</w:t>
      </w:r>
      <w:r w:rsidR="005A288E">
        <w:t xml:space="preserve"> предмета на Високој техничкој школи струковних студија у Новом Саду</w:t>
      </w:r>
      <w:r w:rsidR="007A72D4">
        <w:t xml:space="preserve"> и Академији техничких струковних студија у Београду</w:t>
      </w:r>
      <w:r w:rsidR="005A288E">
        <w:t>.</w:t>
      </w:r>
    </w:p>
    <w:p w:rsidR="0036464C" w:rsidRPr="00A32239" w:rsidRDefault="0036464C" w:rsidP="00D9705F">
      <w:pPr>
        <w:ind w:firstLine="284"/>
      </w:pPr>
    </w:p>
    <w:p w:rsidR="001705C9" w:rsidRPr="000D5F86" w:rsidRDefault="00016DFD" w:rsidP="00D9705F">
      <w:pPr>
        <w:pStyle w:val="Caption"/>
        <w:keepNext/>
        <w:ind w:firstLine="284"/>
        <w:rPr>
          <w:noProof w:val="0"/>
          <w:lang w:val="sr-Cyrl-CS"/>
        </w:rPr>
      </w:pPr>
      <w:r>
        <w:rPr>
          <w:noProof w:val="0"/>
          <w:lang w:val="en-US"/>
        </w:rPr>
        <w:t>Табела</w:t>
      </w:r>
      <w:r w:rsidR="00E77939">
        <w:rPr>
          <w:noProof w:val="0"/>
          <w:lang w:val="en-US"/>
        </w:rPr>
        <w:t xml:space="preserve"> 1 </w:t>
      </w:r>
      <w:r w:rsidR="000D5F86">
        <w:rPr>
          <w:noProof w:val="0"/>
          <w:lang w:val="sr-Cyrl-CS"/>
        </w:rPr>
        <w:t>–</w:t>
      </w:r>
      <w:r w:rsidR="001705C9" w:rsidRPr="008F5406">
        <w:rPr>
          <w:noProof w:val="0"/>
          <w:lang w:val="en-US"/>
        </w:rPr>
        <w:t xml:space="preserve"> </w:t>
      </w:r>
      <w:r w:rsidR="00F41FA1">
        <w:rPr>
          <w:noProof w:val="0"/>
        </w:rPr>
        <w:t>Приказ присутности на предмету</w:t>
      </w:r>
    </w:p>
    <w:tbl>
      <w:tblPr>
        <w:tblW w:w="9018" w:type="dxa"/>
        <w:jc w:val="center"/>
        <w:tblInd w:w="1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986"/>
        <w:gridCol w:w="830"/>
        <w:gridCol w:w="1143"/>
        <w:gridCol w:w="948"/>
        <w:gridCol w:w="971"/>
        <w:gridCol w:w="1152"/>
        <w:gridCol w:w="1494"/>
        <w:gridCol w:w="1494"/>
      </w:tblGrid>
      <w:tr w:rsidR="009F710A" w:rsidRPr="008F5406" w:rsidTr="00D63EFF">
        <w:trPr>
          <w:cantSplit/>
          <w:trHeight w:val="1240"/>
          <w:jc w:val="center"/>
        </w:trPr>
        <w:tc>
          <w:tcPr>
            <w:tcW w:w="986" w:type="dxa"/>
            <w:shd w:val="pct10" w:color="auto" w:fill="auto"/>
            <w:vAlign w:val="center"/>
          </w:tcPr>
          <w:p w:rsidR="009F710A" w:rsidRPr="005A288E" w:rsidRDefault="009F710A" w:rsidP="00D63EFF">
            <w:pPr>
              <w:pStyle w:val="Table"/>
            </w:pPr>
            <w:r>
              <w:t>Предмет</w:t>
            </w:r>
          </w:p>
        </w:tc>
        <w:tc>
          <w:tcPr>
            <w:tcW w:w="830" w:type="dxa"/>
            <w:shd w:val="pct10" w:color="auto" w:fill="auto"/>
            <w:vAlign w:val="center"/>
          </w:tcPr>
          <w:p w:rsidR="009F710A" w:rsidRDefault="009F710A" w:rsidP="00D63EFF">
            <w:pPr>
              <w:pStyle w:val="Table"/>
            </w:pPr>
            <w:r>
              <w:t>Ниво студија</w:t>
            </w:r>
          </w:p>
        </w:tc>
        <w:tc>
          <w:tcPr>
            <w:tcW w:w="1143" w:type="dxa"/>
            <w:shd w:val="pct10" w:color="auto" w:fill="auto"/>
            <w:vAlign w:val="center"/>
          </w:tcPr>
          <w:p w:rsidR="009F710A" w:rsidRDefault="009F710A" w:rsidP="003D0319">
            <w:pPr>
              <w:pStyle w:val="Table"/>
            </w:pPr>
            <w:r>
              <w:t xml:space="preserve">Апликација за </w:t>
            </w:r>
            <w:r w:rsidR="003D0319">
              <w:rPr>
                <w:lang w:val="sr-Cyrl-CS"/>
              </w:rPr>
              <w:t>онлајн</w:t>
            </w:r>
            <w:r>
              <w:t xml:space="preserve"> наставу</w:t>
            </w:r>
          </w:p>
        </w:tc>
        <w:tc>
          <w:tcPr>
            <w:tcW w:w="948" w:type="dxa"/>
            <w:shd w:val="pct10" w:color="auto" w:fill="auto"/>
            <w:vAlign w:val="center"/>
          </w:tcPr>
          <w:p w:rsidR="009F710A" w:rsidRPr="005A288E" w:rsidRDefault="009F710A" w:rsidP="00D63EFF">
            <w:pPr>
              <w:pStyle w:val="Table"/>
            </w:pPr>
            <w:r>
              <w:t>Број студенат</w:t>
            </w:r>
            <w:r w:rsidR="00D63EFF">
              <w:t>а</w:t>
            </w:r>
            <w:r>
              <w:t xml:space="preserve"> уписаних на предмет</w:t>
            </w:r>
          </w:p>
        </w:tc>
        <w:tc>
          <w:tcPr>
            <w:tcW w:w="971" w:type="dxa"/>
            <w:shd w:val="pct10" w:color="auto" w:fill="auto"/>
            <w:vAlign w:val="center"/>
          </w:tcPr>
          <w:p w:rsidR="009F710A" w:rsidRPr="005A288E" w:rsidRDefault="009F710A" w:rsidP="003D0319">
            <w:pPr>
              <w:pStyle w:val="Table"/>
            </w:pPr>
            <w:r>
              <w:t xml:space="preserve">Број активних студената на </w:t>
            </w:r>
            <w:r w:rsidR="003D0319">
              <w:rPr>
                <w:lang w:val="sr-Cyrl-CS"/>
              </w:rPr>
              <w:t>онлајн</w:t>
            </w:r>
            <w:r>
              <w:t xml:space="preserve"> настави</w:t>
            </w:r>
          </w:p>
        </w:tc>
        <w:tc>
          <w:tcPr>
            <w:tcW w:w="1152" w:type="dxa"/>
            <w:shd w:val="pct10" w:color="auto" w:fill="auto"/>
            <w:vAlign w:val="center"/>
          </w:tcPr>
          <w:p w:rsidR="009F710A" w:rsidRPr="005A288E" w:rsidRDefault="009F710A" w:rsidP="00D63EFF">
            <w:pPr>
              <w:pStyle w:val="Table"/>
            </w:pPr>
            <w:r>
              <w:t>Број студената који су остварили предиспитне обавезе</w:t>
            </w:r>
          </w:p>
        </w:tc>
        <w:tc>
          <w:tcPr>
            <w:tcW w:w="1494" w:type="dxa"/>
            <w:shd w:val="pct10" w:color="auto" w:fill="auto"/>
            <w:vAlign w:val="center"/>
          </w:tcPr>
          <w:p w:rsidR="009F710A" w:rsidRPr="005A288E" w:rsidRDefault="009F710A" w:rsidP="00D63EFF">
            <w:pPr>
              <w:pStyle w:val="Table"/>
            </w:pPr>
            <w:r>
              <w:t>Број студената који су положили испит</w:t>
            </w:r>
          </w:p>
        </w:tc>
        <w:tc>
          <w:tcPr>
            <w:tcW w:w="1494" w:type="dxa"/>
            <w:shd w:val="pct10" w:color="auto" w:fill="auto"/>
            <w:vAlign w:val="center"/>
          </w:tcPr>
          <w:p w:rsidR="009F710A" w:rsidRDefault="009F710A" w:rsidP="00D63EFF">
            <w:pPr>
              <w:pStyle w:val="Table"/>
            </w:pPr>
            <w:r>
              <w:t>Проценат успешности</w:t>
            </w:r>
          </w:p>
          <w:p w:rsidR="00847CEB" w:rsidRDefault="004154EC" w:rsidP="00D63EFF">
            <w:pPr>
              <w:pStyle w:val="Table"/>
            </w:pPr>
            <w:r>
              <w:rPr>
                <w:lang w:val="sr-Cyrl-CS"/>
              </w:rPr>
              <w:t>(</w:t>
            </w:r>
            <w:r w:rsidR="00847CEB">
              <w:t>%</w:t>
            </w:r>
            <w:r>
              <w:t>)</w:t>
            </w:r>
          </w:p>
        </w:tc>
      </w:tr>
      <w:tr w:rsidR="009F710A" w:rsidRPr="008F5406" w:rsidTr="00D63EFF">
        <w:trPr>
          <w:cantSplit/>
          <w:trHeight w:val="283"/>
          <w:jc w:val="center"/>
        </w:trPr>
        <w:tc>
          <w:tcPr>
            <w:tcW w:w="986" w:type="dxa"/>
            <w:vAlign w:val="center"/>
          </w:tcPr>
          <w:p w:rsidR="009F710A" w:rsidRPr="005A288E" w:rsidRDefault="009F710A" w:rsidP="00D63EFF">
            <w:pPr>
              <w:pStyle w:val="Table"/>
            </w:pPr>
            <w:r>
              <w:t>РА</w:t>
            </w:r>
            <w:r w:rsidR="00D63EFF">
              <w:t>з</w:t>
            </w:r>
            <w:r>
              <w:t>МС</w:t>
            </w:r>
          </w:p>
        </w:tc>
        <w:tc>
          <w:tcPr>
            <w:tcW w:w="830" w:type="dxa"/>
            <w:vAlign w:val="center"/>
          </w:tcPr>
          <w:p w:rsidR="009F710A" w:rsidRPr="007A72D4" w:rsidRDefault="009F710A" w:rsidP="00D63EFF">
            <w:pPr>
              <w:pStyle w:val="Table"/>
            </w:pPr>
            <w:r>
              <w:t>мастер</w:t>
            </w:r>
          </w:p>
        </w:tc>
        <w:tc>
          <w:tcPr>
            <w:tcW w:w="1143" w:type="dxa"/>
            <w:vAlign w:val="center"/>
          </w:tcPr>
          <w:p w:rsidR="009F710A" w:rsidRPr="007A72D4" w:rsidRDefault="009F710A" w:rsidP="00D63EFF">
            <w:pPr>
              <w:ind w:firstLine="0"/>
              <w:jc w:val="center"/>
              <w:rPr>
                <w:sz w:val="20"/>
                <w:szCs w:val="20"/>
              </w:rPr>
            </w:pPr>
            <w:r w:rsidRPr="007A72D4">
              <w:rPr>
                <w:sz w:val="20"/>
                <w:szCs w:val="20"/>
              </w:rPr>
              <w:t>Zoom</w:t>
            </w:r>
          </w:p>
        </w:tc>
        <w:tc>
          <w:tcPr>
            <w:tcW w:w="948" w:type="dxa"/>
            <w:vAlign w:val="center"/>
          </w:tcPr>
          <w:p w:rsidR="009F710A" w:rsidRPr="007A72D4" w:rsidRDefault="009F710A" w:rsidP="00D63EFF">
            <w:pPr>
              <w:pStyle w:val="Table"/>
            </w:pPr>
            <w:r>
              <w:t>25</w:t>
            </w:r>
          </w:p>
        </w:tc>
        <w:tc>
          <w:tcPr>
            <w:tcW w:w="971" w:type="dxa"/>
            <w:vAlign w:val="center"/>
          </w:tcPr>
          <w:p w:rsidR="009F710A" w:rsidRPr="00710C86" w:rsidRDefault="009F710A" w:rsidP="00D63EFF">
            <w:pPr>
              <w:pStyle w:val="Table"/>
            </w:pPr>
            <w:r>
              <w:t>24</w:t>
            </w:r>
          </w:p>
        </w:tc>
        <w:tc>
          <w:tcPr>
            <w:tcW w:w="1152" w:type="dxa"/>
            <w:vAlign w:val="center"/>
          </w:tcPr>
          <w:p w:rsidR="009F710A" w:rsidRPr="00710C86" w:rsidRDefault="009F710A" w:rsidP="00D63EFF">
            <w:pPr>
              <w:pStyle w:val="Table"/>
            </w:pPr>
            <w:r>
              <w:t>22</w:t>
            </w:r>
          </w:p>
        </w:tc>
        <w:tc>
          <w:tcPr>
            <w:tcW w:w="1494" w:type="dxa"/>
            <w:vAlign w:val="center"/>
          </w:tcPr>
          <w:p w:rsidR="009F710A" w:rsidRPr="00710C86" w:rsidRDefault="009F710A" w:rsidP="00D63EFF">
            <w:pPr>
              <w:pStyle w:val="Table"/>
            </w:pPr>
            <w:r>
              <w:t>21</w:t>
            </w:r>
          </w:p>
        </w:tc>
        <w:tc>
          <w:tcPr>
            <w:tcW w:w="1494" w:type="dxa"/>
            <w:vAlign w:val="center"/>
          </w:tcPr>
          <w:p w:rsidR="009F710A" w:rsidRDefault="00847CEB" w:rsidP="004154EC">
            <w:pPr>
              <w:pStyle w:val="Table"/>
            </w:pPr>
            <w:r>
              <w:t>84</w:t>
            </w:r>
          </w:p>
        </w:tc>
      </w:tr>
      <w:tr w:rsidR="009F710A" w:rsidRPr="008F5406" w:rsidTr="00D63EFF">
        <w:trPr>
          <w:cantSplit/>
          <w:trHeight w:val="283"/>
          <w:jc w:val="center"/>
        </w:trPr>
        <w:tc>
          <w:tcPr>
            <w:tcW w:w="986" w:type="dxa"/>
            <w:vAlign w:val="center"/>
          </w:tcPr>
          <w:p w:rsidR="009F710A" w:rsidRPr="005A288E" w:rsidRDefault="009F710A" w:rsidP="00D63EFF">
            <w:pPr>
              <w:pStyle w:val="Table"/>
            </w:pPr>
            <w:r>
              <w:t>ЈП</w:t>
            </w:r>
          </w:p>
        </w:tc>
        <w:tc>
          <w:tcPr>
            <w:tcW w:w="830" w:type="dxa"/>
            <w:vAlign w:val="center"/>
          </w:tcPr>
          <w:p w:rsidR="009F710A" w:rsidRPr="007A72D4" w:rsidRDefault="009F710A" w:rsidP="00D63EFF">
            <w:pPr>
              <w:pStyle w:val="Table"/>
            </w:pPr>
            <w:r>
              <w:t>мастер</w:t>
            </w:r>
          </w:p>
        </w:tc>
        <w:tc>
          <w:tcPr>
            <w:tcW w:w="1143" w:type="dxa"/>
            <w:vAlign w:val="center"/>
          </w:tcPr>
          <w:p w:rsidR="009F710A" w:rsidRPr="007A72D4" w:rsidRDefault="009F710A" w:rsidP="00D63EFF">
            <w:pPr>
              <w:ind w:firstLine="0"/>
              <w:jc w:val="center"/>
              <w:rPr>
                <w:sz w:val="20"/>
                <w:szCs w:val="20"/>
              </w:rPr>
            </w:pPr>
            <w:r w:rsidRPr="007A72D4">
              <w:rPr>
                <w:sz w:val="20"/>
                <w:szCs w:val="20"/>
              </w:rPr>
              <w:t>Zoom</w:t>
            </w:r>
          </w:p>
        </w:tc>
        <w:tc>
          <w:tcPr>
            <w:tcW w:w="948" w:type="dxa"/>
            <w:vAlign w:val="center"/>
          </w:tcPr>
          <w:p w:rsidR="009F710A" w:rsidRPr="007A72D4" w:rsidRDefault="009F710A" w:rsidP="00D63EFF">
            <w:pPr>
              <w:pStyle w:val="Table"/>
            </w:pPr>
            <w:r>
              <w:t>43</w:t>
            </w:r>
          </w:p>
        </w:tc>
        <w:tc>
          <w:tcPr>
            <w:tcW w:w="971" w:type="dxa"/>
            <w:vAlign w:val="center"/>
          </w:tcPr>
          <w:p w:rsidR="009F710A" w:rsidRPr="007A72D4" w:rsidRDefault="009F710A" w:rsidP="00D63EFF">
            <w:pPr>
              <w:pStyle w:val="Table"/>
            </w:pPr>
            <w:r>
              <w:t>37</w:t>
            </w:r>
          </w:p>
        </w:tc>
        <w:tc>
          <w:tcPr>
            <w:tcW w:w="1152" w:type="dxa"/>
            <w:vAlign w:val="center"/>
          </w:tcPr>
          <w:p w:rsidR="009F710A" w:rsidRPr="00710C86" w:rsidRDefault="009F710A" w:rsidP="00D63EFF">
            <w:pPr>
              <w:pStyle w:val="Table"/>
            </w:pPr>
            <w:r>
              <w:t>40</w:t>
            </w:r>
          </w:p>
        </w:tc>
        <w:tc>
          <w:tcPr>
            <w:tcW w:w="1494" w:type="dxa"/>
            <w:vAlign w:val="center"/>
          </w:tcPr>
          <w:p w:rsidR="009F710A" w:rsidRPr="00710C86" w:rsidRDefault="009F710A" w:rsidP="00D63EFF">
            <w:pPr>
              <w:pStyle w:val="Table"/>
            </w:pPr>
            <w:r>
              <w:t>38</w:t>
            </w:r>
          </w:p>
        </w:tc>
        <w:tc>
          <w:tcPr>
            <w:tcW w:w="1494" w:type="dxa"/>
            <w:vAlign w:val="center"/>
          </w:tcPr>
          <w:p w:rsidR="009F710A" w:rsidRDefault="00847CEB" w:rsidP="004154EC">
            <w:pPr>
              <w:pStyle w:val="Table"/>
            </w:pPr>
            <w:r>
              <w:t>88</w:t>
            </w:r>
          </w:p>
        </w:tc>
      </w:tr>
      <w:tr w:rsidR="009F710A" w:rsidRPr="008F5406" w:rsidTr="00D63EFF">
        <w:trPr>
          <w:cantSplit/>
          <w:trHeight w:val="283"/>
          <w:jc w:val="center"/>
        </w:trPr>
        <w:tc>
          <w:tcPr>
            <w:tcW w:w="986" w:type="dxa"/>
            <w:vAlign w:val="center"/>
          </w:tcPr>
          <w:p w:rsidR="009F710A" w:rsidRDefault="009F710A" w:rsidP="00D63EFF">
            <w:pPr>
              <w:pStyle w:val="Table"/>
            </w:pPr>
            <w:r>
              <w:t>НКуБП</w:t>
            </w:r>
          </w:p>
        </w:tc>
        <w:tc>
          <w:tcPr>
            <w:tcW w:w="830" w:type="dxa"/>
            <w:vAlign w:val="center"/>
          </w:tcPr>
          <w:p w:rsidR="009F710A" w:rsidRPr="007A72D4" w:rsidRDefault="009F710A" w:rsidP="00D63EFF">
            <w:pPr>
              <w:pStyle w:val="Table"/>
            </w:pPr>
            <w:r>
              <w:t>мастер</w:t>
            </w:r>
          </w:p>
        </w:tc>
        <w:tc>
          <w:tcPr>
            <w:tcW w:w="1143" w:type="dxa"/>
            <w:vAlign w:val="center"/>
          </w:tcPr>
          <w:p w:rsidR="009F710A" w:rsidRPr="007A72D4" w:rsidRDefault="009F710A" w:rsidP="00D63EFF">
            <w:pPr>
              <w:ind w:firstLine="0"/>
              <w:jc w:val="center"/>
              <w:rPr>
                <w:sz w:val="20"/>
                <w:szCs w:val="20"/>
              </w:rPr>
            </w:pPr>
            <w:r w:rsidRPr="007A72D4">
              <w:rPr>
                <w:sz w:val="20"/>
                <w:szCs w:val="20"/>
              </w:rPr>
              <w:t>Zoom</w:t>
            </w:r>
          </w:p>
        </w:tc>
        <w:tc>
          <w:tcPr>
            <w:tcW w:w="948" w:type="dxa"/>
            <w:vAlign w:val="center"/>
          </w:tcPr>
          <w:p w:rsidR="009F710A" w:rsidRPr="007A72D4" w:rsidRDefault="009F710A" w:rsidP="00D63EFF">
            <w:pPr>
              <w:pStyle w:val="Table"/>
            </w:pPr>
            <w:r>
              <w:t>29</w:t>
            </w:r>
          </w:p>
        </w:tc>
        <w:tc>
          <w:tcPr>
            <w:tcW w:w="971" w:type="dxa"/>
            <w:vAlign w:val="center"/>
          </w:tcPr>
          <w:p w:rsidR="009F710A" w:rsidRPr="007A72D4" w:rsidRDefault="009F710A" w:rsidP="00D63EFF">
            <w:pPr>
              <w:pStyle w:val="Table"/>
            </w:pPr>
            <w:r>
              <w:t>28</w:t>
            </w:r>
          </w:p>
        </w:tc>
        <w:tc>
          <w:tcPr>
            <w:tcW w:w="1152" w:type="dxa"/>
            <w:vAlign w:val="center"/>
          </w:tcPr>
          <w:p w:rsidR="009F710A" w:rsidRPr="00710C86" w:rsidRDefault="009F710A" w:rsidP="00D63EFF">
            <w:pPr>
              <w:pStyle w:val="Table"/>
            </w:pPr>
            <w:r>
              <w:t>27</w:t>
            </w:r>
          </w:p>
        </w:tc>
        <w:tc>
          <w:tcPr>
            <w:tcW w:w="1494" w:type="dxa"/>
            <w:vAlign w:val="center"/>
          </w:tcPr>
          <w:p w:rsidR="009F710A" w:rsidRPr="00710C86" w:rsidRDefault="009F710A" w:rsidP="00D63EFF">
            <w:pPr>
              <w:pStyle w:val="Table"/>
            </w:pPr>
            <w:r>
              <w:t>26</w:t>
            </w:r>
          </w:p>
        </w:tc>
        <w:tc>
          <w:tcPr>
            <w:tcW w:w="1494" w:type="dxa"/>
            <w:vAlign w:val="center"/>
          </w:tcPr>
          <w:p w:rsidR="009F710A" w:rsidRDefault="00847CEB" w:rsidP="004154EC">
            <w:pPr>
              <w:pStyle w:val="Table"/>
            </w:pPr>
            <w:r>
              <w:t>9</w:t>
            </w:r>
            <w:r w:rsidR="000D5F86">
              <w:rPr>
                <w:lang w:val="sr-Cyrl-CS"/>
              </w:rPr>
              <w:t>0</w:t>
            </w:r>
          </w:p>
        </w:tc>
      </w:tr>
      <w:tr w:rsidR="009F710A" w:rsidRPr="008F5406" w:rsidTr="00D63EFF">
        <w:trPr>
          <w:cantSplit/>
          <w:trHeight w:val="283"/>
          <w:jc w:val="center"/>
        </w:trPr>
        <w:tc>
          <w:tcPr>
            <w:tcW w:w="986" w:type="dxa"/>
            <w:vAlign w:val="center"/>
          </w:tcPr>
          <w:p w:rsidR="009F710A" w:rsidRDefault="009F710A" w:rsidP="00D63EFF">
            <w:pPr>
              <w:pStyle w:val="Table"/>
            </w:pPr>
            <w:r>
              <w:t>БИС</w:t>
            </w:r>
          </w:p>
        </w:tc>
        <w:tc>
          <w:tcPr>
            <w:tcW w:w="830" w:type="dxa"/>
            <w:vAlign w:val="center"/>
          </w:tcPr>
          <w:p w:rsidR="009F710A" w:rsidRDefault="009F710A" w:rsidP="00D63EFF">
            <w:pPr>
              <w:pStyle w:val="Table"/>
            </w:pPr>
            <w:r>
              <w:t>основне</w:t>
            </w:r>
          </w:p>
        </w:tc>
        <w:tc>
          <w:tcPr>
            <w:tcW w:w="1143" w:type="dxa"/>
            <w:vAlign w:val="center"/>
          </w:tcPr>
          <w:p w:rsidR="009F710A" w:rsidRPr="007A72D4" w:rsidRDefault="009F710A" w:rsidP="00D63EFF">
            <w:pPr>
              <w:ind w:firstLine="0"/>
              <w:jc w:val="center"/>
              <w:rPr>
                <w:sz w:val="20"/>
                <w:szCs w:val="20"/>
              </w:rPr>
            </w:pPr>
            <w:r w:rsidRPr="007A72D4">
              <w:rPr>
                <w:sz w:val="20"/>
                <w:szCs w:val="20"/>
              </w:rPr>
              <w:t>Zoom</w:t>
            </w:r>
          </w:p>
        </w:tc>
        <w:tc>
          <w:tcPr>
            <w:tcW w:w="948" w:type="dxa"/>
            <w:vAlign w:val="center"/>
          </w:tcPr>
          <w:p w:rsidR="009F710A" w:rsidRPr="007A72D4" w:rsidRDefault="009F710A" w:rsidP="00D63EFF">
            <w:pPr>
              <w:pStyle w:val="Table"/>
            </w:pPr>
            <w:r>
              <w:t>8</w:t>
            </w:r>
          </w:p>
        </w:tc>
        <w:tc>
          <w:tcPr>
            <w:tcW w:w="971" w:type="dxa"/>
            <w:vAlign w:val="center"/>
          </w:tcPr>
          <w:p w:rsidR="009F710A" w:rsidRPr="007A72D4" w:rsidRDefault="009F710A" w:rsidP="00D63EFF">
            <w:pPr>
              <w:pStyle w:val="Table"/>
            </w:pPr>
            <w:r>
              <w:t>8</w:t>
            </w:r>
          </w:p>
        </w:tc>
        <w:tc>
          <w:tcPr>
            <w:tcW w:w="1152" w:type="dxa"/>
            <w:vAlign w:val="center"/>
          </w:tcPr>
          <w:p w:rsidR="009F710A" w:rsidRPr="00710C86" w:rsidRDefault="009F710A" w:rsidP="00D63EFF">
            <w:pPr>
              <w:pStyle w:val="Table"/>
            </w:pPr>
            <w:r>
              <w:t>8</w:t>
            </w:r>
          </w:p>
        </w:tc>
        <w:tc>
          <w:tcPr>
            <w:tcW w:w="1494" w:type="dxa"/>
            <w:vAlign w:val="center"/>
          </w:tcPr>
          <w:p w:rsidR="009F710A" w:rsidRPr="00710C86" w:rsidRDefault="009F710A" w:rsidP="00D63EFF">
            <w:pPr>
              <w:pStyle w:val="Table"/>
            </w:pPr>
            <w:r>
              <w:t>6</w:t>
            </w:r>
          </w:p>
        </w:tc>
        <w:tc>
          <w:tcPr>
            <w:tcW w:w="1494" w:type="dxa"/>
            <w:vAlign w:val="center"/>
          </w:tcPr>
          <w:p w:rsidR="009F710A" w:rsidRDefault="00847CEB" w:rsidP="004154EC">
            <w:pPr>
              <w:pStyle w:val="Table"/>
            </w:pPr>
            <w:r>
              <w:t>75</w:t>
            </w:r>
          </w:p>
        </w:tc>
      </w:tr>
      <w:tr w:rsidR="009F710A" w:rsidRPr="008F5406" w:rsidTr="00D63EFF">
        <w:trPr>
          <w:cantSplit/>
          <w:trHeight w:val="283"/>
          <w:jc w:val="center"/>
        </w:trPr>
        <w:tc>
          <w:tcPr>
            <w:tcW w:w="986" w:type="dxa"/>
            <w:vAlign w:val="center"/>
          </w:tcPr>
          <w:p w:rsidR="009F710A" w:rsidRDefault="009F710A" w:rsidP="00D63EFF">
            <w:pPr>
              <w:pStyle w:val="Table"/>
            </w:pPr>
            <w:r>
              <w:t>РМ</w:t>
            </w:r>
          </w:p>
        </w:tc>
        <w:tc>
          <w:tcPr>
            <w:tcW w:w="830" w:type="dxa"/>
            <w:vAlign w:val="center"/>
          </w:tcPr>
          <w:p w:rsidR="009F710A" w:rsidRDefault="009F710A" w:rsidP="00D63EFF">
            <w:pPr>
              <w:pStyle w:val="Table"/>
            </w:pPr>
            <w:r>
              <w:t>основне</w:t>
            </w:r>
          </w:p>
        </w:tc>
        <w:tc>
          <w:tcPr>
            <w:tcW w:w="1143" w:type="dxa"/>
            <w:vAlign w:val="center"/>
          </w:tcPr>
          <w:p w:rsidR="009F710A" w:rsidRPr="007A72D4" w:rsidRDefault="009F710A" w:rsidP="00D63EFF">
            <w:pPr>
              <w:ind w:firstLine="0"/>
              <w:jc w:val="center"/>
              <w:rPr>
                <w:sz w:val="20"/>
                <w:szCs w:val="20"/>
              </w:rPr>
            </w:pPr>
            <w:r w:rsidRPr="007A72D4">
              <w:rPr>
                <w:sz w:val="20"/>
                <w:szCs w:val="20"/>
              </w:rPr>
              <w:t>Zoom</w:t>
            </w:r>
          </w:p>
        </w:tc>
        <w:tc>
          <w:tcPr>
            <w:tcW w:w="948" w:type="dxa"/>
            <w:vAlign w:val="center"/>
          </w:tcPr>
          <w:p w:rsidR="009F710A" w:rsidRPr="007A72D4" w:rsidRDefault="009F710A" w:rsidP="00D63EFF">
            <w:pPr>
              <w:pStyle w:val="Table"/>
            </w:pPr>
            <w:r>
              <w:t>25</w:t>
            </w:r>
          </w:p>
        </w:tc>
        <w:tc>
          <w:tcPr>
            <w:tcW w:w="971" w:type="dxa"/>
            <w:vAlign w:val="center"/>
          </w:tcPr>
          <w:p w:rsidR="009F710A" w:rsidRPr="007A72D4" w:rsidRDefault="009F710A" w:rsidP="00D63EFF">
            <w:pPr>
              <w:pStyle w:val="Table"/>
            </w:pPr>
            <w:r>
              <w:t>25</w:t>
            </w:r>
          </w:p>
        </w:tc>
        <w:tc>
          <w:tcPr>
            <w:tcW w:w="1152" w:type="dxa"/>
            <w:vAlign w:val="center"/>
          </w:tcPr>
          <w:p w:rsidR="009F710A" w:rsidRPr="00710C86" w:rsidRDefault="009F710A" w:rsidP="00D63EFF">
            <w:pPr>
              <w:pStyle w:val="Table"/>
            </w:pPr>
            <w:r>
              <w:t>24</w:t>
            </w:r>
          </w:p>
        </w:tc>
        <w:tc>
          <w:tcPr>
            <w:tcW w:w="1494" w:type="dxa"/>
            <w:vAlign w:val="center"/>
          </w:tcPr>
          <w:p w:rsidR="009F710A" w:rsidRPr="00710C86" w:rsidRDefault="009F710A" w:rsidP="00D63EFF">
            <w:pPr>
              <w:pStyle w:val="Table"/>
            </w:pPr>
            <w:r>
              <w:t>13</w:t>
            </w:r>
          </w:p>
        </w:tc>
        <w:tc>
          <w:tcPr>
            <w:tcW w:w="1494" w:type="dxa"/>
            <w:vAlign w:val="center"/>
          </w:tcPr>
          <w:p w:rsidR="009F710A" w:rsidRDefault="00847CEB" w:rsidP="004154EC">
            <w:pPr>
              <w:pStyle w:val="Table"/>
            </w:pPr>
            <w:r>
              <w:t>52</w:t>
            </w:r>
          </w:p>
        </w:tc>
      </w:tr>
      <w:tr w:rsidR="009F710A" w:rsidRPr="008F5406" w:rsidTr="00D63EFF">
        <w:trPr>
          <w:cantSplit/>
          <w:trHeight w:val="283"/>
          <w:jc w:val="center"/>
        </w:trPr>
        <w:tc>
          <w:tcPr>
            <w:tcW w:w="986" w:type="dxa"/>
            <w:vAlign w:val="center"/>
          </w:tcPr>
          <w:p w:rsidR="009F710A" w:rsidRPr="006070E1" w:rsidRDefault="009F710A" w:rsidP="00D63EFF">
            <w:pPr>
              <w:pStyle w:val="Table"/>
            </w:pPr>
            <w:r>
              <w:t>ИТуМК</w:t>
            </w:r>
          </w:p>
        </w:tc>
        <w:tc>
          <w:tcPr>
            <w:tcW w:w="830" w:type="dxa"/>
            <w:vAlign w:val="center"/>
          </w:tcPr>
          <w:p w:rsidR="009F710A" w:rsidRDefault="009F710A" w:rsidP="00D63EFF">
            <w:pPr>
              <w:pStyle w:val="Table"/>
            </w:pPr>
            <w:r w:rsidRPr="006070E1">
              <w:t>основне</w:t>
            </w:r>
          </w:p>
        </w:tc>
        <w:tc>
          <w:tcPr>
            <w:tcW w:w="1143" w:type="dxa"/>
            <w:vAlign w:val="center"/>
          </w:tcPr>
          <w:p w:rsidR="009F710A" w:rsidRPr="007A72D4" w:rsidRDefault="009F710A" w:rsidP="00D63EFF">
            <w:pPr>
              <w:ind w:firstLine="0"/>
              <w:jc w:val="center"/>
              <w:rPr>
                <w:sz w:val="20"/>
                <w:szCs w:val="20"/>
              </w:rPr>
            </w:pPr>
            <w:r w:rsidRPr="006070E1">
              <w:rPr>
                <w:sz w:val="20"/>
                <w:szCs w:val="20"/>
              </w:rPr>
              <w:t>Zoom</w:t>
            </w:r>
          </w:p>
        </w:tc>
        <w:tc>
          <w:tcPr>
            <w:tcW w:w="948" w:type="dxa"/>
            <w:vAlign w:val="center"/>
          </w:tcPr>
          <w:p w:rsidR="009F710A" w:rsidRDefault="009F710A" w:rsidP="00D63EFF">
            <w:pPr>
              <w:pStyle w:val="Table"/>
            </w:pPr>
            <w:r>
              <w:t>12</w:t>
            </w:r>
          </w:p>
        </w:tc>
        <w:tc>
          <w:tcPr>
            <w:tcW w:w="971" w:type="dxa"/>
            <w:vAlign w:val="center"/>
          </w:tcPr>
          <w:p w:rsidR="009F710A" w:rsidRDefault="009F710A" w:rsidP="00D63EFF">
            <w:pPr>
              <w:pStyle w:val="Table"/>
            </w:pPr>
            <w:r>
              <w:t>12</w:t>
            </w:r>
          </w:p>
        </w:tc>
        <w:tc>
          <w:tcPr>
            <w:tcW w:w="1152" w:type="dxa"/>
            <w:vAlign w:val="center"/>
          </w:tcPr>
          <w:p w:rsidR="009F710A" w:rsidRDefault="009F710A" w:rsidP="00D63EFF">
            <w:pPr>
              <w:pStyle w:val="Table"/>
            </w:pPr>
            <w:r>
              <w:t>11</w:t>
            </w:r>
          </w:p>
        </w:tc>
        <w:tc>
          <w:tcPr>
            <w:tcW w:w="1494" w:type="dxa"/>
            <w:vAlign w:val="center"/>
          </w:tcPr>
          <w:p w:rsidR="009F710A" w:rsidRDefault="009F710A" w:rsidP="00D63EFF">
            <w:pPr>
              <w:pStyle w:val="Table"/>
            </w:pPr>
            <w:r>
              <w:t>10</w:t>
            </w:r>
          </w:p>
        </w:tc>
        <w:tc>
          <w:tcPr>
            <w:tcW w:w="1494" w:type="dxa"/>
            <w:vAlign w:val="center"/>
          </w:tcPr>
          <w:p w:rsidR="009F710A" w:rsidRDefault="00847CEB" w:rsidP="004154EC">
            <w:pPr>
              <w:pStyle w:val="Table"/>
            </w:pPr>
            <w:r>
              <w:t>83</w:t>
            </w:r>
          </w:p>
        </w:tc>
      </w:tr>
      <w:tr w:rsidR="009F710A" w:rsidRPr="008F5406" w:rsidTr="00D63EFF">
        <w:trPr>
          <w:cantSplit/>
          <w:trHeight w:val="283"/>
          <w:jc w:val="center"/>
        </w:trPr>
        <w:tc>
          <w:tcPr>
            <w:tcW w:w="986" w:type="dxa"/>
            <w:vAlign w:val="center"/>
          </w:tcPr>
          <w:p w:rsidR="009F710A" w:rsidRDefault="009F710A" w:rsidP="00D63EFF">
            <w:pPr>
              <w:pStyle w:val="Table"/>
            </w:pPr>
            <w:r>
              <w:t>ПР</w:t>
            </w:r>
          </w:p>
        </w:tc>
        <w:tc>
          <w:tcPr>
            <w:tcW w:w="830" w:type="dxa"/>
            <w:vAlign w:val="center"/>
          </w:tcPr>
          <w:p w:rsidR="009F710A" w:rsidRPr="006070E1" w:rsidRDefault="009F710A" w:rsidP="00D63EFF">
            <w:pPr>
              <w:pStyle w:val="Table"/>
            </w:pPr>
            <w:r w:rsidRPr="006070E1">
              <w:t>основне</w:t>
            </w:r>
          </w:p>
        </w:tc>
        <w:tc>
          <w:tcPr>
            <w:tcW w:w="1143" w:type="dxa"/>
            <w:vAlign w:val="center"/>
          </w:tcPr>
          <w:p w:rsidR="009F710A" w:rsidRPr="006070E1" w:rsidRDefault="009F710A" w:rsidP="00D63EFF">
            <w:pPr>
              <w:ind w:firstLine="0"/>
              <w:jc w:val="center"/>
              <w:rPr>
                <w:sz w:val="20"/>
                <w:szCs w:val="20"/>
              </w:rPr>
            </w:pPr>
            <w:r w:rsidRPr="006070E1">
              <w:rPr>
                <w:sz w:val="20"/>
                <w:szCs w:val="20"/>
              </w:rPr>
              <w:t>Zoom</w:t>
            </w:r>
          </w:p>
        </w:tc>
        <w:tc>
          <w:tcPr>
            <w:tcW w:w="948" w:type="dxa"/>
            <w:vAlign w:val="center"/>
          </w:tcPr>
          <w:p w:rsidR="009F710A" w:rsidRDefault="009F710A" w:rsidP="00D63EFF">
            <w:pPr>
              <w:pStyle w:val="Table"/>
            </w:pPr>
            <w:r>
              <w:t>164</w:t>
            </w:r>
          </w:p>
        </w:tc>
        <w:tc>
          <w:tcPr>
            <w:tcW w:w="971" w:type="dxa"/>
            <w:vAlign w:val="center"/>
          </w:tcPr>
          <w:p w:rsidR="009F710A" w:rsidRDefault="009F710A" w:rsidP="00D63EFF">
            <w:pPr>
              <w:pStyle w:val="Table"/>
            </w:pPr>
            <w:r>
              <w:t>120</w:t>
            </w:r>
          </w:p>
        </w:tc>
        <w:tc>
          <w:tcPr>
            <w:tcW w:w="1152" w:type="dxa"/>
            <w:vAlign w:val="center"/>
          </w:tcPr>
          <w:p w:rsidR="009F710A" w:rsidRDefault="009F710A" w:rsidP="00D63EFF">
            <w:pPr>
              <w:pStyle w:val="Table"/>
            </w:pPr>
            <w:r w:rsidRPr="006070E1">
              <w:t>98</w:t>
            </w:r>
          </w:p>
        </w:tc>
        <w:tc>
          <w:tcPr>
            <w:tcW w:w="1494" w:type="dxa"/>
            <w:vAlign w:val="center"/>
          </w:tcPr>
          <w:p w:rsidR="009F710A" w:rsidRDefault="009F710A" w:rsidP="00D63EFF">
            <w:pPr>
              <w:pStyle w:val="Table"/>
            </w:pPr>
            <w:r>
              <w:t>74</w:t>
            </w:r>
          </w:p>
        </w:tc>
        <w:tc>
          <w:tcPr>
            <w:tcW w:w="1494" w:type="dxa"/>
            <w:vAlign w:val="center"/>
          </w:tcPr>
          <w:p w:rsidR="009F710A" w:rsidRDefault="00847CEB" w:rsidP="004154EC">
            <w:pPr>
              <w:pStyle w:val="Table"/>
            </w:pPr>
            <w:r>
              <w:t>45</w:t>
            </w:r>
          </w:p>
        </w:tc>
      </w:tr>
    </w:tbl>
    <w:p w:rsidR="009108BD" w:rsidRDefault="009108BD" w:rsidP="00D9705F">
      <w:pPr>
        <w:ind w:firstLine="284"/>
      </w:pPr>
    </w:p>
    <w:p w:rsidR="000E2480" w:rsidRDefault="00AF29F1" w:rsidP="00D9705F">
      <w:pPr>
        <w:ind w:firstLine="284"/>
      </w:pPr>
      <w:r>
        <w:t>Табела 1. приказује</w:t>
      </w:r>
      <w:r w:rsidR="000E2480">
        <w:t xml:space="preserve"> предмете </w:t>
      </w:r>
      <w:r w:rsidR="008A18B1">
        <w:t>предмет</w:t>
      </w:r>
      <w:r w:rsidR="008A18B1">
        <w:rPr>
          <w:lang w:val="sr-Cyrl-CS"/>
        </w:rPr>
        <w:t>е</w:t>
      </w:r>
      <w:r w:rsidR="008A18B1">
        <w:t xml:space="preserve"> са основних и мастер студија </w:t>
      </w:r>
      <w:r w:rsidR="000E2480">
        <w:t xml:space="preserve">који су слушани преко </w:t>
      </w:r>
      <w:r w:rsidR="000E2480" w:rsidRPr="000E2480">
        <w:rPr>
          <w:szCs w:val="24"/>
        </w:rPr>
        <w:t>Zoom апликације</w:t>
      </w:r>
      <w:r w:rsidR="000E2480">
        <w:t xml:space="preserve">. За поређење односа коришћени су параметри који указују на бројно стање на предметима, од броја пријављених студената, преко активних студента, све до студената који су у првом року положили испит. </w:t>
      </w:r>
    </w:p>
    <w:p w:rsidR="00AF29F1" w:rsidRDefault="000E2480" w:rsidP="00D9705F">
      <w:pPr>
        <w:ind w:firstLine="284"/>
        <w:rPr>
          <w:lang w:val="sr-Cyrl-CS"/>
        </w:rPr>
      </w:pPr>
      <w:r>
        <w:t>За број активних студената узима се број</w:t>
      </w:r>
      <w:r w:rsidR="00A062FE">
        <w:t xml:space="preserve"> студената</w:t>
      </w:r>
      <w:r>
        <w:t xml:space="preserve"> који су </w:t>
      </w:r>
      <w:r w:rsidR="00A062FE">
        <w:t>присуствовали</w:t>
      </w:r>
      <w:r>
        <w:t xml:space="preserve"> на више од 50%</w:t>
      </w:r>
      <w:r w:rsidR="00AF29F1">
        <w:t xml:space="preserve"> </w:t>
      </w:r>
      <w:r w:rsidR="00A062FE">
        <w:t xml:space="preserve">часова </w:t>
      </w:r>
      <w:r w:rsidR="008A18B1">
        <w:rPr>
          <w:lang w:val="sr-Cyrl-CS"/>
        </w:rPr>
        <w:t>онлајн</w:t>
      </w:r>
      <w:r w:rsidR="00A062FE">
        <w:t>. За анализу б</w:t>
      </w:r>
      <w:r w:rsidR="00AF29F1">
        <w:t>ољи приказ даје следећи графикон који говори о одли</w:t>
      </w:r>
      <w:r>
        <w:t>чном одзиву</w:t>
      </w:r>
      <w:r w:rsidR="00AF29F1">
        <w:t xml:space="preserve"> студената на </w:t>
      </w:r>
      <w:r w:rsidR="008A18B1">
        <w:rPr>
          <w:lang w:val="sr-Cyrl-CS"/>
        </w:rPr>
        <w:t>онлајн</w:t>
      </w:r>
      <w:r w:rsidR="00AF29F1">
        <w:t xml:space="preserve"> наставу као и </w:t>
      </w:r>
      <w:r w:rsidR="000D5F86">
        <w:t>велик</w:t>
      </w:r>
      <w:r w:rsidR="000D5F86">
        <w:rPr>
          <w:lang w:val="sr-Cyrl-CS"/>
        </w:rPr>
        <w:t>о</w:t>
      </w:r>
      <w:r>
        <w:t>м</w:t>
      </w:r>
      <w:r w:rsidR="00AF29F1">
        <w:t xml:space="preserve"> п</w:t>
      </w:r>
      <w:r w:rsidR="000D5F86">
        <w:t>роцент</w:t>
      </w:r>
      <w:r w:rsidR="000D5F86">
        <w:rPr>
          <w:lang w:val="sr-Cyrl-CS"/>
        </w:rPr>
        <w:t>у</w:t>
      </w:r>
      <w:r>
        <w:t xml:space="preserve"> студената који су полож</w:t>
      </w:r>
      <w:r w:rsidR="00A32239">
        <w:t>и</w:t>
      </w:r>
      <w:r>
        <w:t>ли слушани предмет</w:t>
      </w:r>
      <w:r w:rsidR="00AF29F1">
        <w:t>.</w:t>
      </w:r>
    </w:p>
    <w:p w:rsidR="000D5F86" w:rsidRPr="000D5F86" w:rsidRDefault="000D5F86" w:rsidP="00D9705F">
      <w:pPr>
        <w:ind w:firstLine="284"/>
        <w:rPr>
          <w:lang w:val="sr-Cyrl-CS"/>
        </w:rPr>
      </w:pPr>
    </w:p>
    <w:p w:rsidR="00F41FA1" w:rsidRPr="009108BD" w:rsidRDefault="00470A07" w:rsidP="006779B5">
      <w:pPr>
        <w:ind w:firstLine="0"/>
        <w:jc w:val="center"/>
      </w:pPr>
      <w:r w:rsidRPr="006E70AD">
        <w:rPr>
          <w:lang w:val="en-US" w:bidi="ar-SA"/>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i1025" type="#_x0000_t75" style="width:453.5pt;height:280.5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">
            <v:imagedata r:id="rId13" o:title=""/>
            <o:lock v:ext="edit" aspectratio="f"/>
          </v:shape>
        </w:pict>
      </w:r>
    </w:p>
    <w:p w:rsidR="000D5F86" w:rsidRPr="000D5F86" w:rsidRDefault="000D5F86" w:rsidP="000D5F86">
      <w:pPr>
        <w:pStyle w:val="Caption"/>
        <w:rPr>
          <w:noProof w:val="0"/>
          <w:lang w:val="sr-Cyrl-CS"/>
        </w:rPr>
      </w:pPr>
      <w:r>
        <w:rPr>
          <w:noProof w:val="0"/>
          <w:lang w:val="en-US"/>
        </w:rPr>
        <w:t xml:space="preserve">Слика </w:t>
      </w:r>
      <w:r w:rsidR="0036464C">
        <w:rPr>
          <w:noProof w:val="0"/>
          <w:lang w:val="en-US"/>
        </w:rPr>
        <w:t>1</w:t>
      </w:r>
      <w:r>
        <w:rPr>
          <w:noProof w:val="0"/>
          <w:lang w:val="en-US"/>
        </w:rPr>
        <w:t xml:space="preserve"> </w:t>
      </w:r>
      <w:r w:rsidRPr="008F5406">
        <w:rPr>
          <w:noProof w:val="0"/>
          <w:lang w:val="en-US"/>
        </w:rPr>
        <w:t xml:space="preserve">– </w:t>
      </w:r>
      <w:r>
        <w:rPr>
          <w:noProof w:val="0"/>
          <w:lang w:val="sr-Cyrl-CS"/>
        </w:rPr>
        <w:t>Графички приказ успешности наставе</w:t>
      </w:r>
    </w:p>
    <w:p w:rsidR="000D5F86" w:rsidRPr="000D5F86" w:rsidRDefault="000D5F86" w:rsidP="000D5F86">
      <w:pPr>
        <w:ind w:firstLine="284"/>
        <w:rPr>
          <w:lang w:val="sr-Cyrl-CS"/>
        </w:rPr>
      </w:pPr>
    </w:p>
    <w:p w:rsidR="00F104D8" w:rsidRDefault="006070E1" w:rsidP="00D9705F">
      <w:pPr>
        <w:ind w:firstLine="284"/>
      </w:pPr>
      <w:r>
        <w:t>Анализирајући податке и пратећи приказане параметре</w:t>
      </w:r>
      <w:r w:rsidR="00923D85">
        <w:rPr>
          <w:lang w:val="sr-Cyrl-CS"/>
        </w:rPr>
        <w:t>,</w:t>
      </w:r>
      <w:r>
        <w:t xml:space="preserve"> можемо закључити </w:t>
      </w:r>
      <w:r w:rsidR="008A18B1">
        <w:rPr>
          <w:lang w:val="sr-Cyrl-CS"/>
        </w:rPr>
        <w:t xml:space="preserve">да постоји </w:t>
      </w:r>
      <w:r>
        <w:t xml:space="preserve">велики проценат успешности </w:t>
      </w:r>
      <w:r w:rsidR="008A18B1">
        <w:rPr>
          <w:lang w:val="sr-Cyrl-CS"/>
        </w:rPr>
        <w:t>онлајн</w:t>
      </w:r>
      <w:r>
        <w:t xml:space="preserve"> наставе код</w:t>
      </w:r>
      <w:r w:rsidR="009F710A">
        <w:t xml:space="preserve"> предмета са мањим бројем</w:t>
      </w:r>
      <w:r>
        <w:t xml:space="preserve"> студената</w:t>
      </w:r>
      <w:r w:rsidR="009F710A">
        <w:t xml:space="preserve">. Са повећањем броја студената </w:t>
      </w:r>
      <w:r>
        <w:t>благо</w:t>
      </w:r>
      <w:r w:rsidR="009F710A">
        <w:t xml:space="preserve"> се</w:t>
      </w:r>
      <w:r>
        <w:t xml:space="preserve"> пове</w:t>
      </w:r>
      <w:r w:rsidR="009F710A">
        <w:t>ћава и број неактивних студената. Такође</w:t>
      </w:r>
      <w:r w:rsidR="00923D85">
        <w:rPr>
          <w:lang w:val="sr-Cyrl-CS"/>
        </w:rPr>
        <w:t>,</w:t>
      </w:r>
      <w:r w:rsidR="009F710A">
        <w:t xml:space="preserve"> види се да </w:t>
      </w:r>
      <w:r w:rsidR="00923D85">
        <w:rPr>
          <w:lang w:val="sr-Cyrl-CS"/>
        </w:rPr>
        <w:t xml:space="preserve">се </w:t>
      </w:r>
      <w:r w:rsidR="009F710A">
        <w:t>код студената на мастер студијама јавља већи проценат успешности</w:t>
      </w:r>
      <w:r w:rsidR="00923D85">
        <w:rPr>
          <w:lang w:val="sr-Cyrl-CS"/>
        </w:rPr>
        <w:t>,</w:t>
      </w:r>
      <w:r w:rsidR="009F710A">
        <w:t xml:space="preserve"> док се код основних студија види </w:t>
      </w:r>
      <w:r w:rsidR="00A062FE">
        <w:t>мањи</w:t>
      </w:r>
      <w:r w:rsidR="009F710A">
        <w:t xml:space="preserve"> проценат</w:t>
      </w:r>
      <w:r w:rsidR="00C80B2C">
        <w:t xml:space="preserve"> успешности на предметима</w:t>
      </w:r>
      <w:r w:rsidR="00A062FE">
        <w:t>.</w:t>
      </w:r>
    </w:p>
    <w:p w:rsidR="00A062FE" w:rsidRPr="00923D85" w:rsidRDefault="00A062FE" w:rsidP="00D9705F">
      <w:pPr>
        <w:ind w:firstLine="284"/>
        <w:rPr>
          <w:lang w:val="sr-Cyrl-CS"/>
        </w:rPr>
      </w:pPr>
      <w:r>
        <w:t xml:space="preserve">Ако бисмо у анализу укључили могућност снимања часова и вежби које нуди </w:t>
      </w:r>
      <w:r w:rsidR="008A18B1">
        <w:rPr>
          <w:lang w:val="sr-Cyrl-CS"/>
        </w:rPr>
        <w:t>онлајн</w:t>
      </w:r>
      <w:r>
        <w:t xml:space="preserve"> настава у односу на традиционалну фронталну наставу, </w:t>
      </w:r>
      <w:r w:rsidR="008A18B1">
        <w:rPr>
          <w:lang w:val="sr-Cyrl-CS"/>
        </w:rPr>
        <w:t xml:space="preserve">с </w:t>
      </w:r>
      <w:r>
        <w:t xml:space="preserve">обзиром да ове установе </w:t>
      </w:r>
      <w:r w:rsidR="00623646">
        <w:t>немају опрему за снимање часова,</w:t>
      </w:r>
      <w:r>
        <w:t xml:space="preserve"> </w:t>
      </w:r>
      <w:r w:rsidR="00623646">
        <w:t>в</w:t>
      </w:r>
      <w:r>
        <w:t>идели би</w:t>
      </w:r>
      <w:r w:rsidR="00623646">
        <w:t>смо</w:t>
      </w:r>
      <w:r>
        <w:t xml:space="preserve"> да</w:t>
      </w:r>
      <w:r w:rsidR="00623646">
        <w:t xml:space="preserve"> су</w:t>
      </w:r>
      <w:r>
        <w:t xml:space="preserve"> у овом случају предности </w:t>
      </w:r>
      <w:r w:rsidR="008A18B1">
        <w:rPr>
          <w:lang w:val="sr-Cyrl-CS"/>
        </w:rPr>
        <w:t>онлајн</w:t>
      </w:r>
      <w:r w:rsidR="00923D85">
        <w:t xml:space="preserve"> наставе велик</w:t>
      </w:r>
      <w:r w:rsidR="00923D85">
        <w:rPr>
          <w:lang w:val="sr-Cyrl-CS"/>
        </w:rPr>
        <w:t>е</w:t>
      </w:r>
      <w:r w:rsidR="00623646">
        <w:t xml:space="preserve">. </w:t>
      </w:r>
      <w:r w:rsidR="00C80B2C">
        <w:t>Сви мултимедијални материјали су били доступни за преузимање на</w:t>
      </w:r>
      <w:r w:rsidR="00923D85">
        <w:t xml:space="preserve"> платформама у сваком тренутку.</w:t>
      </w:r>
    </w:p>
    <w:p w:rsidR="00623646" w:rsidRPr="00923D85" w:rsidRDefault="00623646" w:rsidP="00D9705F">
      <w:pPr>
        <w:ind w:firstLine="284"/>
        <w:rPr>
          <w:lang w:val="sr-Cyrl-CS"/>
        </w:rPr>
      </w:pPr>
      <w:r>
        <w:t xml:space="preserve">Студенти који се воде као запослена лица у већем проценту су присуствовали настави у односу на наставу која је редовно држана. </w:t>
      </w:r>
      <w:r w:rsidR="008A18B1">
        <w:rPr>
          <w:lang w:val="sr-Cyrl-CS"/>
        </w:rPr>
        <w:t>Онлајн</w:t>
      </w:r>
      <w:r>
        <w:t xml:space="preserve"> настава је показала флексибилност приликом рада</w:t>
      </w:r>
      <w:r w:rsidR="00923D85">
        <w:rPr>
          <w:lang w:val="sr-Cyrl-CS"/>
        </w:rPr>
        <w:t>,</w:t>
      </w:r>
      <w:r>
        <w:t xml:space="preserve"> </w:t>
      </w:r>
      <w:r w:rsidR="008A18B1">
        <w:rPr>
          <w:lang w:val="sr-Cyrl-CS"/>
        </w:rPr>
        <w:t>јер</w:t>
      </w:r>
      <w:r>
        <w:t xml:space="preserve"> су студенти прихватили часове у послеподневним терминима</w:t>
      </w:r>
      <w:r w:rsidR="00923D85">
        <w:rPr>
          <w:lang w:val="sr-Cyrl-CS"/>
        </w:rPr>
        <w:t>,</w:t>
      </w:r>
      <w:r w:rsidR="00923D85">
        <w:t xml:space="preserve"> све до вечерњих термина.</w:t>
      </w:r>
    </w:p>
    <w:p w:rsidR="00623646" w:rsidRDefault="00623646" w:rsidP="00D9705F">
      <w:pPr>
        <w:ind w:firstLine="284"/>
      </w:pPr>
      <w:r>
        <w:t>У табел</w:t>
      </w:r>
      <w:r w:rsidR="008A18B1">
        <w:rPr>
          <w:lang w:val="sr-Cyrl-CS"/>
        </w:rPr>
        <w:t>у</w:t>
      </w:r>
      <w:r>
        <w:t xml:space="preserve"> нису укључени подаци са колоквијума и додатних облика наставе</w:t>
      </w:r>
      <w:r w:rsidR="00C80B2C">
        <w:t>, али у анализ</w:t>
      </w:r>
      <w:r w:rsidR="008A18B1">
        <w:rPr>
          <w:lang w:val="sr-Cyrl-CS"/>
        </w:rPr>
        <w:t>у</w:t>
      </w:r>
      <w:r w:rsidR="00C80B2C">
        <w:t xml:space="preserve"> јесу</w:t>
      </w:r>
      <w:r w:rsidR="008A18B1">
        <w:rPr>
          <w:lang w:val="sr-Cyrl-CS"/>
        </w:rPr>
        <w:t>.</w:t>
      </w:r>
      <w:r w:rsidR="00C80B2C">
        <w:t xml:space="preserve"> </w:t>
      </w:r>
      <w:r w:rsidR="008A18B1">
        <w:rPr>
          <w:lang w:val="sr-Cyrl-CS"/>
        </w:rPr>
        <w:t>Р</w:t>
      </w:r>
      <w:r w:rsidR="0029492F">
        <w:t>азлог</w:t>
      </w:r>
      <w:r w:rsidR="00C80B2C">
        <w:t xml:space="preserve"> </w:t>
      </w:r>
      <w:r w:rsidR="0029492F">
        <w:t xml:space="preserve">је </w:t>
      </w:r>
      <w:r w:rsidR="008A18B1">
        <w:rPr>
          <w:lang w:val="sr-Cyrl-CS"/>
        </w:rPr>
        <w:t>то што</w:t>
      </w:r>
      <w:r w:rsidR="0029492F">
        <w:t xml:space="preserve"> сви предмети нису имали исте обавезе као услов.</w:t>
      </w:r>
      <w:r>
        <w:t xml:space="preserve"> Студенти су показали спремност за додатне облике наставе у виду домаћих задатака</w:t>
      </w:r>
      <w:r w:rsidR="00923D85">
        <w:rPr>
          <w:lang w:val="sr-Cyrl-CS"/>
        </w:rPr>
        <w:t>,</w:t>
      </w:r>
      <w:r>
        <w:t xml:space="preserve"> где је висок проценат предатих задатака. Вежбе код </w:t>
      </w:r>
      <w:r w:rsidR="0029492F">
        <w:t>комплекснијих предмета</w:t>
      </w:r>
      <w:r w:rsidR="00923D85">
        <w:rPr>
          <w:lang w:val="sr-Cyrl-CS"/>
        </w:rPr>
        <w:t>,</w:t>
      </w:r>
      <w:r w:rsidR="0029492F">
        <w:t xml:space="preserve"> који захтевају садржаје читавих апликација и захтевне рачунарске снаге</w:t>
      </w:r>
      <w:r w:rsidR="00923D85">
        <w:rPr>
          <w:lang w:val="sr-Cyrl-CS"/>
        </w:rPr>
        <w:t>,</w:t>
      </w:r>
      <w:r w:rsidR="00923D85">
        <w:t xml:space="preserve"> такође указуј</w:t>
      </w:r>
      <w:r w:rsidR="00923D85">
        <w:rPr>
          <w:lang w:val="sr-Cyrl-CS"/>
        </w:rPr>
        <w:t>у</w:t>
      </w:r>
      <w:r w:rsidR="0029492F">
        <w:t xml:space="preserve"> на велики проценат успешне реализације у односу на трајање часа, што није била пракса традиционалне наставе.</w:t>
      </w:r>
    </w:p>
    <w:p w:rsidR="0029492F" w:rsidRDefault="0029492F" w:rsidP="00D9705F">
      <w:pPr>
        <w:ind w:firstLine="284"/>
      </w:pPr>
      <w:r>
        <w:t xml:space="preserve">Из угла припреме </w:t>
      </w:r>
      <w:r w:rsidR="008A18B1">
        <w:rPr>
          <w:lang w:val="sr-Cyrl-CS"/>
        </w:rPr>
        <w:t>онлајн</w:t>
      </w:r>
      <w:r>
        <w:t xml:space="preserve"> наставе показује се велика флексибилност и обавезн</w:t>
      </w:r>
      <w:r w:rsidR="008A18B1">
        <w:rPr>
          <w:lang w:val="sr-Cyrl-CS"/>
        </w:rPr>
        <w:t>о</w:t>
      </w:r>
      <w:r>
        <w:t xml:space="preserve"> ажурирањ</w:t>
      </w:r>
      <w:r w:rsidR="008A18B1">
        <w:rPr>
          <w:lang w:val="sr-Cyrl-CS"/>
        </w:rPr>
        <w:t>е</w:t>
      </w:r>
      <w:r>
        <w:t xml:space="preserve"> материјала</w:t>
      </w:r>
      <w:r w:rsidR="00923D85">
        <w:rPr>
          <w:lang w:val="sr-Cyrl-CS"/>
        </w:rPr>
        <w:t>,</w:t>
      </w:r>
      <w:r>
        <w:t xml:space="preserve"> </w:t>
      </w:r>
      <w:r w:rsidR="008A18B1">
        <w:rPr>
          <w:lang w:val="sr-Cyrl-CS"/>
        </w:rPr>
        <w:t>пошто</w:t>
      </w:r>
      <w:r>
        <w:t xml:space="preserve"> предмети захтевају надоградњу последњим верзијама </w:t>
      </w:r>
      <w:r>
        <w:lastRenderedPageBreak/>
        <w:t>апли</w:t>
      </w:r>
      <w:r w:rsidR="00923D85">
        <w:t>кација кој</w:t>
      </w:r>
      <w:r w:rsidR="00923D85">
        <w:rPr>
          <w:lang w:val="sr-Cyrl-CS"/>
        </w:rPr>
        <w:t>е</w:t>
      </w:r>
      <w:r>
        <w:t xml:space="preserve"> се користе за наставу, што је свакако добро за студенте.</w:t>
      </w:r>
      <w:r w:rsidR="00C80B2C">
        <w:t xml:space="preserve"> Флексибилност се огледала и у консултацијама где су професори били доступни за консултације по договору и у терминима ван предвиђених.</w:t>
      </w:r>
    </w:p>
    <w:p w:rsidR="004B4DA5" w:rsidRDefault="0029492F" w:rsidP="00D9705F">
      <w:pPr>
        <w:ind w:firstLine="284"/>
      </w:pPr>
      <w:r>
        <w:t>Велика потешкоћа показала се у држању колоквијума и тестова</w:t>
      </w:r>
      <w:r w:rsidR="00C80B2C">
        <w:t xml:space="preserve"> </w:t>
      </w:r>
      <w:r w:rsidR="008A18B1">
        <w:rPr>
          <w:lang w:val="sr-Cyrl-CS"/>
        </w:rPr>
        <w:t>онлајн</w:t>
      </w:r>
      <w:r>
        <w:t xml:space="preserve"> због мањег избора апликација које обухватају комплексност припреме задатака различитих за сваки предмет посебно, а да то не буду задаци и тестови кратке форме са понуђеним одговорима.</w:t>
      </w:r>
      <w:r w:rsidR="004B4DA5">
        <w:t xml:space="preserve"> Овде предност и даље има традиционални метод, због непосредне провере. </w:t>
      </w:r>
      <w:r w:rsidR="008A18B1">
        <w:rPr>
          <w:lang w:val="sr-Cyrl-CS"/>
        </w:rPr>
        <w:t>Онлајн</w:t>
      </w:r>
      <w:r w:rsidR="004B4DA5">
        <w:t xml:space="preserve"> тестови морају бити покривени добрим надзором, укљученом камером и праћењем великог броја студената, што је свакако јако тешко.</w:t>
      </w:r>
    </w:p>
    <w:p w:rsidR="00C80B2C" w:rsidRDefault="00C80B2C" w:rsidP="00D9705F">
      <w:pPr>
        <w:ind w:firstLine="284"/>
      </w:pPr>
      <w:r>
        <w:t>Интеракција са студентима у</w:t>
      </w:r>
      <w:r w:rsidR="004B4DA5">
        <w:t xml:space="preserve"> </w:t>
      </w:r>
      <w:r w:rsidR="008A18B1">
        <w:rPr>
          <w:lang w:val="sr-Cyrl-CS"/>
        </w:rPr>
        <w:t>онлајн</w:t>
      </w:r>
      <w:r>
        <w:t xml:space="preserve"> наставном процесу није у потпуности иста</w:t>
      </w:r>
      <w:r w:rsidR="00923D85">
        <w:t xml:space="preserve"> </w:t>
      </w:r>
      <w:r w:rsidR="00923D85">
        <w:rPr>
          <w:lang w:val="sr-Cyrl-CS"/>
        </w:rPr>
        <w:t>као</w:t>
      </w:r>
      <w:r w:rsidR="004B4DA5">
        <w:t xml:space="preserve"> </w:t>
      </w:r>
      <w:r w:rsidR="00923D85">
        <w:rPr>
          <w:lang w:val="sr-Cyrl-CS"/>
        </w:rPr>
        <w:t xml:space="preserve">у </w:t>
      </w:r>
      <w:r w:rsidR="00923D85">
        <w:t>традиционално</w:t>
      </w:r>
      <w:r w:rsidR="00923D85">
        <w:rPr>
          <w:lang w:val="sr-Cyrl-CS"/>
        </w:rPr>
        <w:t>ј</w:t>
      </w:r>
      <w:r w:rsidR="004B4DA5">
        <w:t xml:space="preserve"> настав</w:t>
      </w:r>
      <w:r w:rsidR="00923D85">
        <w:rPr>
          <w:lang w:val="sr-Cyrl-CS"/>
        </w:rPr>
        <w:t>и</w:t>
      </w:r>
      <w:r>
        <w:t xml:space="preserve"> </w:t>
      </w:r>
      <w:r w:rsidR="004B4DA5">
        <w:t>из различитих разлога.</w:t>
      </w:r>
      <w:r>
        <w:t xml:space="preserve"> </w:t>
      </w:r>
      <w:r w:rsidR="004B4DA5">
        <w:t>Н</w:t>
      </w:r>
      <w:r>
        <w:t xml:space="preserve">еки студенти нису имали камеру, неки нису имали добру </w:t>
      </w:r>
      <w:r w:rsidR="00923D85">
        <w:rPr>
          <w:lang w:val="sr-Cyrl-CS"/>
        </w:rPr>
        <w:t>интернет везу</w:t>
      </w:r>
      <w:r>
        <w:t xml:space="preserve"> јер видео настава захтева брз интернет</w:t>
      </w:r>
      <w:r w:rsidR="004B4DA5">
        <w:t>,</w:t>
      </w:r>
      <w:r>
        <w:t xml:space="preserve"> а некима камера није радила из одређених разлога. Традиционална настава даје предност</w:t>
      </w:r>
      <w:r w:rsidR="004B4DA5">
        <w:t xml:space="preserve"> у</w:t>
      </w:r>
      <w:r>
        <w:t xml:space="preserve"> интеракцији</w:t>
      </w:r>
      <w:r w:rsidR="004B4DA5">
        <w:t xml:space="preserve"> и праћењу напредовања студената</w:t>
      </w:r>
      <w:r w:rsidR="00B72ADC">
        <w:t xml:space="preserve"> [9</w:t>
      </w:r>
      <w:r w:rsidR="00A556B5">
        <w:t>]</w:t>
      </w:r>
      <w:r w:rsidR="004B4DA5">
        <w:t>.</w:t>
      </w:r>
    </w:p>
    <w:p w:rsidR="004B4DA5" w:rsidRPr="00AF29F1" w:rsidRDefault="00AF29F1" w:rsidP="00D9705F">
      <w:pPr>
        <w:ind w:firstLine="284"/>
      </w:pPr>
      <w:r>
        <w:t xml:space="preserve">Уколико упоредимо са прошлогодишњим подацима </w:t>
      </w:r>
      <w:r w:rsidR="004B4DA5">
        <w:t xml:space="preserve">из редовне наставе </w:t>
      </w:r>
      <w:r>
        <w:t xml:space="preserve">видећемо да </w:t>
      </w:r>
      <w:r w:rsidR="008A18B1">
        <w:rPr>
          <w:lang w:val="sr-Cyrl-CS"/>
        </w:rPr>
        <w:t>онлајн</w:t>
      </w:r>
      <w:r>
        <w:t xml:space="preserve"> настава </w:t>
      </w:r>
      <w:r w:rsidR="008A18B1">
        <w:rPr>
          <w:lang w:val="sr-Cyrl-CS"/>
        </w:rPr>
        <w:t>у</w:t>
      </w:r>
      <w:r>
        <w:t xml:space="preserve"> високом образовању има добре резултате</w:t>
      </w:r>
      <w:r w:rsidR="008A18B1">
        <w:rPr>
          <w:lang w:val="sr-Cyrl-CS"/>
        </w:rPr>
        <w:t>,</w:t>
      </w:r>
      <w:r>
        <w:t xml:space="preserve"> </w:t>
      </w:r>
      <w:r w:rsidR="008A18B1">
        <w:rPr>
          <w:lang w:val="sr-Cyrl-CS"/>
        </w:rPr>
        <w:t>а</w:t>
      </w:r>
      <w:r>
        <w:t xml:space="preserve"> студенти су показали зрелост у</w:t>
      </w:r>
      <w:r w:rsidR="00923D85">
        <w:t xml:space="preserve"> прихватању нових метода настав</w:t>
      </w:r>
      <w:r w:rsidR="00923D85">
        <w:rPr>
          <w:lang w:val="sr-Cyrl-CS"/>
        </w:rPr>
        <w:t>е</w:t>
      </w:r>
      <w:r w:rsidR="004B4DA5">
        <w:t>, нарочито на студијама вишег нивоа</w:t>
      </w:r>
      <w:r>
        <w:t>.</w:t>
      </w:r>
    </w:p>
    <w:p w:rsidR="006B59C3" w:rsidRPr="008A18B1" w:rsidRDefault="00D91421" w:rsidP="008139E7">
      <w:pPr>
        <w:pStyle w:val="Heading2"/>
        <w:ind w:left="330" w:hanging="330"/>
        <w:rPr>
          <w:rFonts w:ascii="Times New Roman" w:hAnsi="Times New Roman"/>
        </w:rPr>
      </w:pPr>
      <w:r w:rsidRPr="008A18B1">
        <w:rPr>
          <w:rFonts w:ascii="Times New Roman" w:hAnsi="Times New Roman"/>
        </w:rPr>
        <w:t>Закључак</w:t>
      </w:r>
    </w:p>
    <w:p w:rsidR="00524564" w:rsidRDefault="00524564" w:rsidP="00D9705F">
      <w:pPr>
        <w:ind w:firstLine="284"/>
      </w:pPr>
      <w:r>
        <w:t xml:space="preserve">Дискусија о томе да ли је боља </w:t>
      </w:r>
      <w:r w:rsidR="008A18B1">
        <w:rPr>
          <w:lang w:val="sr-Cyrl-CS"/>
        </w:rPr>
        <w:t>онлајн</w:t>
      </w:r>
      <w:r>
        <w:t xml:space="preserve"> настава, да ли може заменити тради</w:t>
      </w:r>
      <w:r w:rsidR="00C8671D">
        <w:t>ционалну наставу, које су</w:t>
      </w:r>
      <w:r>
        <w:t xml:space="preserve"> предности </w:t>
      </w:r>
      <w:r w:rsidR="00C8671D">
        <w:rPr>
          <w:lang w:val="sr-Cyrl-CS"/>
        </w:rPr>
        <w:t xml:space="preserve">и недостаци </w:t>
      </w:r>
      <w:r w:rsidR="00C8671D">
        <w:t>може стати у целу књ</w:t>
      </w:r>
      <w:r w:rsidR="00C8671D">
        <w:rPr>
          <w:lang w:val="sr-Cyrl-CS"/>
        </w:rPr>
        <w:t>и</w:t>
      </w:r>
      <w:r>
        <w:t>гу</w:t>
      </w:r>
      <w:r w:rsidR="004154EC">
        <w:t>,</w:t>
      </w:r>
      <w:r>
        <w:t xml:space="preserve"> а да при том одговор буде нео</w:t>
      </w:r>
      <w:r w:rsidR="00923D85">
        <w:t>дређен. Оно што можемо</w:t>
      </w:r>
      <w:r w:rsidR="008A18B1">
        <w:rPr>
          <w:lang w:val="sr-Cyrl-CS"/>
        </w:rPr>
        <w:t>,</w:t>
      </w:r>
      <w:r w:rsidR="00923D85">
        <w:t xml:space="preserve"> је</w:t>
      </w:r>
      <w:r w:rsidR="008A18B1">
        <w:rPr>
          <w:lang w:val="sr-Cyrl-CS"/>
        </w:rPr>
        <w:t>сте</w:t>
      </w:r>
      <w:r w:rsidR="00923D85">
        <w:t xml:space="preserve"> извућ</w:t>
      </w:r>
      <w:r w:rsidR="00923D85">
        <w:rPr>
          <w:lang w:val="sr-Cyrl-CS"/>
        </w:rPr>
        <w:t>и</w:t>
      </w:r>
      <w:r>
        <w:t xml:space="preserve"> најбоље и направити напреднији метод и приступ настави.</w:t>
      </w:r>
    </w:p>
    <w:p w:rsidR="00AF29F1" w:rsidRDefault="00AF29F1" w:rsidP="00D9705F">
      <w:pPr>
        <w:ind w:firstLine="284"/>
      </w:pPr>
      <w:r>
        <w:t xml:space="preserve">Морамо напоменути врло важну чињеницу да студенти информационих </w:t>
      </w:r>
      <w:r w:rsidR="00923D85">
        <w:t>технологија много лакше прихват</w:t>
      </w:r>
      <w:r w:rsidR="00923D85">
        <w:rPr>
          <w:lang w:val="sr-Cyrl-CS"/>
        </w:rPr>
        <w:t>ају</w:t>
      </w:r>
      <w:r>
        <w:t xml:space="preserve"> рад од куће и </w:t>
      </w:r>
      <w:r w:rsidR="008A18B1">
        <w:rPr>
          <w:lang w:val="sr-Cyrl-CS"/>
        </w:rPr>
        <w:t>онлајн</w:t>
      </w:r>
      <w:r>
        <w:t xml:space="preserve"> наставу, јер по </w:t>
      </w:r>
      <w:r w:rsidR="00923D85">
        <w:t>природи посла рад у ИТ</w:t>
      </w:r>
      <w:r w:rsidR="00923D85">
        <w:rPr>
          <w:lang w:val="sr-Cyrl-CS"/>
        </w:rPr>
        <w:t>-</w:t>
      </w:r>
      <w:r>
        <w:t xml:space="preserve">у </w:t>
      </w:r>
      <w:r w:rsidR="00923D85">
        <w:t>подразумева до</w:t>
      </w:r>
      <w:r w:rsidR="00923D85">
        <w:rPr>
          <w:lang w:val="sr-Cyrl-CS"/>
        </w:rPr>
        <w:t>с</w:t>
      </w:r>
      <w:r w:rsidR="00923D85">
        <w:t>та времена проведен</w:t>
      </w:r>
      <w:r w:rsidR="00923D85">
        <w:rPr>
          <w:lang w:val="sr-Cyrl-CS"/>
        </w:rPr>
        <w:t>ог</w:t>
      </w:r>
      <w:r>
        <w:t xml:space="preserve"> за рачунаром. Такође морамо додати да студенти у ИТ-у и сами похађају </w:t>
      </w:r>
      <w:r w:rsidR="003D0319">
        <w:rPr>
          <w:lang w:val="sr-Cyrl-CS"/>
        </w:rPr>
        <w:t>онлајн</w:t>
      </w:r>
      <w:r>
        <w:t xml:space="preserve"> курсеве и прате нове технологије како би били у </w:t>
      </w:r>
      <w:r w:rsidR="008A18B1">
        <w:rPr>
          <w:lang w:val="sr-Cyrl-CS"/>
        </w:rPr>
        <w:t>току</w:t>
      </w:r>
      <w:r>
        <w:t xml:space="preserve"> са новинама. Да ли је </w:t>
      </w:r>
      <w:r w:rsidR="008A18B1">
        <w:rPr>
          <w:lang w:val="sr-Cyrl-CS"/>
        </w:rPr>
        <w:t xml:space="preserve">исто </w:t>
      </w:r>
      <w:r>
        <w:t>т</w:t>
      </w:r>
      <w:r w:rsidR="008A18B1">
        <w:rPr>
          <w:lang w:val="sr-Cyrl-CS"/>
        </w:rPr>
        <w:t>ак</w:t>
      </w:r>
      <w:r>
        <w:t xml:space="preserve">о </w:t>
      </w:r>
      <w:r w:rsidR="008A18B1">
        <w:rPr>
          <w:lang w:val="sr-Cyrl-CS"/>
        </w:rPr>
        <w:t>у</w:t>
      </w:r>
      <w:r>
        <w:t xml:space="preserve"> другим областима</w:t>
      </w:r>
      <w:r w:rsidR="008A18B1">
        <w:rPr>
          <w:lang w:val="sr-Cyrl-CS"/>
        </w:rPr>
        <w:t>,</w:t>
      </w:r>
      <w:r>
        <w:t xml:space="preserve"> треба упоредити податке и у наредном истраживању дати неку анализу.</w:t>
      </w:r>
    </w:p>
    <w:p w:rsidR="00F56B56" w:rsidRPr="00923D85" w:rsidRDefault="00CB4748" w:rsidP="00D9705F">
      <w:pPr>
        <w:ind w:firstLine="284"/>
        <w:rPr>
          <w:lang w:val="sr-Cyrl-CS"/>
        </w:rPr>
      </w:pPr>
      <w:r>
        <w:t>Кад</w:t>
      </w:r>
      <w:r w:rsidR="00923D85">
        <w:rPr>
          <w:lang w:val="sr-Cyrl-CS"/>
        </w:rPr>
        <w:t>а</w:t>
      </w:r>
      <w:r>
        <w:t xml:space="preserve"> ситуација захтева брзо реаговање </w:t>
      </w:r>
      <w:r w:rsidR="00F41FA1">
        <w:t>и прилагођавање</w:t>
      </w:r>
      <w:r w:rsidR="004154EC">
        <w:t>,</w:t>
      </w:r>
      <w:r w:rsidR="00F41FA1">
        <w:t xml:space="preserve"> а</w:t>
      </w:r>
      <w:r>
        <w:t xml:space="preserve"> понуде су многобројне</w:t>
      </w:r>
      <w:r w:rsidR="008A18B1">
        <w:rPr>
          <w:lang w:val="sr-Cyrl-CS"/>
        </w:rPr>
        <w:t>,</w:t>
      </w:r>
      <w:r>
        <w:t xml:space="preserve"> значи да</w:t>
      </w:r>
      <w:r w:rsidR="00F41FA1">
        <w:t xml:space="preserve"> је</w:t>
      </w:r>
      <w:r>
        <w:t xml:space="preserve"> </w:t>
      </w:r>
      <w:r w:rsidR="00F41FA1">
        <w:t>окружење</w:t>
      </w:r>
      <w:r>
        <w:t xml:space="preserve"> зрело да се прила</w:t>
      </w:r>
      <w:r w:rsidR="00F56B56">
        <w:t>г</w:t>
      </w:r>
      <w:r>
        <w:t>ођава и прихвати нове приступе и методе. Из оваквих ситуација отварају се нове могућности које досад нису разматране</w:t>
      </w:r>
      <w:r w:rsidR="00F41FA1">
        <w:t xml:space="preserve"> (или су недовољно истражене)</w:t>
      </w:r>
      <w:r w:rsidR="00923D85">
        <w:rPr>
          <w:lang w:val="sr-Cyrl-CS"/>
        </w:rPr>
        <w:t>,</w:t>
      </w:r>
      <w:r>
        <w:t xml:space="preserve"> јер је комфор био у традиционалном приступу. Настава ће се свакако у једном тренутку вратити традиционалној форми</w:t>
      </w:r>
      <w:r w:rsidR="00923D85">
        <w:rPr>
          <w:lang w:val="sr-Cyrl-CS"/>
        </w:rPr>
        <w:t>,</w:t>
      </w:r>
      <w:r>
        <w:t xml:space="preserve"> али ће се сигурно добре стране алтернативних метода </w:t>
      </w:r>
      <w:r w:rsidR="008A18B1">
        <w:rPr>
          <w:lang w:val="sr-Cyrl-CS"/>
        </w:rPr>
        <w:t>онлајн</w:t>
      </w:r>
      <w:r>
        <w:t xml:space="preserve"> наставе задржати</w:t>
      </w:r>
      <w:r w:rsidR="00923D85">
        <w:rPr>
          <w:lang w:val="sr-Cyrl-CS"/>
        </w:rPr>
        <w:t>,</w:t>
      </w:r>
      <w:r>
        <w:t xml:space="preserve"> а т</w:t>
      </w:r>
      <w:r w:rsidR="00923D85">
        <w:t>име почиње нова ера образовања.</w:t>
      </w:r>
    </w:p>
    <w:p w:rsidR="00F56B56" w:rsidRPr="00CB4748" w:rsidRDefault="00CB4748" w:rsidP="00D9705F">
      <w:pPr>
        <w:ind w:firstLine="284"/>
      </w:pPr>
      <w:r>
        <w:t xml:space="preserve">Могућност управљања оваквим приступом показаће </w:t>
      </w:r>
      <w:r w:rsidR="00F56B56">
        <w:t xml:space="preserve">ниво спремности да се друштво трансформише, јер није довољно само понудити нешто ново, </w:t>
      </w:r>
      <w:r w:rsidR="008A18B1">
        <w:rPr>
          <w:lang w:val="sr-Cyrl-CS"/>
        </w:rPr>
        <w:t>пош</w:t>
      </w:r>
      <w:r w:rsidR="00F56B56">
        <w:t xml:space="preserve">то не мора </w:t>
      </w:r>
      <w:r w:rsidR="004B4DA5">
        <w:t>значити</w:t>
      </w:r>
      <w:r w:rsidR="00F56B56">
        <w:t xml:space="preserve"> да је </w:t>
      </w:r>
      <w:r w:rsidR="008A18B1">
        <w:rPr>
          <w:lang w:val="sr-Cyrl-CS"/>
        </w:rPr>
        <w:t xml:space="preserve">то </w:t>
      </w:r>
      <w:r w:rsidR="004B4DA5">
        <w:t xml:space="preserve">и </w:t>
      </w:r>
      <w:r w:rsidR="00F56B56">
        <w:t>добро. Будућност образовања и науке ће се ослањати на брзину сазнања и приступа знању, јер иако би требало да буде бесплатно и слободно</w:t>
      </w:r>
      <w:r w:rsidR="00923D85">
        <w:rPr>
          <w:lang w:val="sr-Cyrl-CS"/>
        </w:rPr>
        <w:t>,</w:t>
      </w:r>
      <w:r w:rsidR="00524564">
        <w:t xml:space="preserve"> знање</w:t>
      </w:r>
      <w:r w:rsidR="00923D85">
        <w:t xml:space="preserve"> мора д</w:t>
      </w:r>
      <w:r w:rsidR="00923D85">
        <w:rPr>
          <w:lang w:val="sr-Cyrl-CS"/>
        </w:rPr>
        <w:t>а</w:t>
      </w:r>
      <w:r w:rsidR="00F56B56">
        <w:t xml:space="preserve"> се савлада.</w:t>
      </w:r>
      <w:r w:rsidR="00D810C1">
        <w:t xml:space="preserve"> Једно је сигурно</w:t>
      </w:r>
      <w:r w:rsidR="00923D85">
        <w:rPr>
          <w:lang w:val="sr-Cyrl-CS"/>
        </w:rPr>
        <w:t>,</w:t>
      </w:r>
      <w:r w:rsidR="00D810C1">
        <w:t xml:space="preserve"> образовање након овога неће бити исто.</w:t>
      </w:r>
    </w:p>
    <w:p w:rsidR="006058C8" w:rsidRPr="005204D3" w:rsidRDefault="00016DFD" w:rsidP="008139E7">
      <w:pPr>
        <w:pStyle w:val="Heading2"/>
        <w:ind w:left="330" w:hanging="330"/>
        <w:rPr>
          <w:rFonts w:ascii="Times New Roman" w:hAnsi="Times New Roman"/>
        </w:rPr>
      </w:pPr>
      <w:r w:rsidRPr="005204D3">
        <w:rPr>
          <w:rFonts w:ascii="Times New Roman" w:hAnsi="Times New Roman"/>
        </w:rPr>
        <w:t>литература</w:t>
      </w:r>
    </w:p>
    <w:p w:rsidR="000A7839" w:rsidRPr="00311162" w:rsidRDefault="006E70AD" w:rsidP="00D9705F">
      <w:pPr>
        <w:pStyle w:val="References"/>
        <w:ind w:left="0" w:firstLine="284"/>
      </w:pPr>
      <w:hyperlink r:id="rId14" w:history="1">
        <w:r w:rsidR="00D810C1" w:rsidRPr="00C10186">
          <w:rPr>
            <w:rStyle w:val="Hyperlink"/>
            <w:iCs/>
          </w:rPr>
          <w:t>https://apps.google.com/intl/en/meet/how-it-works</w:t>
        </w:r>
      </w:hyperlink>
      <w:r w:rsidR="00D810C1" w:rsidRPr="00C10186">
        <w:rPr>
          <w:iCs/>
        </w:rPr>
        <w:t xml:space="preserve"> </w:t>
      </w:r>
      <w:r w:rsidR="00923D85">
        <w:rPr>
          <w:i/>
          <w:iCs/>
          <w:lang w:val="sr-Cyrl-CS"/>
        </w:rPr>
        <w:t xml:space="preserve">Приступљено </w:t>
      </w:r>
      <w:r w:rsidR="005D776B">
        <w:rPr>
          <w:i/>
          <w:iCs/>
        </w:rPr>
        <w:t>11</w:t>
      </w:r>
      <w:r w:rsidR="00D810C1">
        <w:rPr>
          <w:i/>
          <w:iCs/>
        </w:rPr>
        <w:t>.02.2021.</w:t>
      </w:r>
    </w:p>
    <w:p w:rsidR="000A7839" w:rsidRPr="00DC127F" w:rsidRDefault="006E70AD" w:rsidP="00D9705F">
      <w:pPr>
        <w:pStyle w:val="References"/>
        <w:ind w:left="0" w:firstLine="284"/>
      </w:pPr>
      <w:hyperlink r:id="rId15" w:history="1">
        <w:r w:rsidR="00D810C1" w:rsidRPr="00B70E86">
          <w:rPr>
            <w:rStyle w:val="Hyperlink"/>
          </w:rPr>
          <w:t>https://www.skype.com/en/blogs</w:t>
        </w:r>
      </w:hyperlink>
      <w:r w:rsidR="00D810C1">
        <w:t xml:space="preserve"> </w:t>
      </w:r>
      <w:r w:rsidR="00923D85">
        <w:rPr>
          <w:i/>
          <w:iCs/>
          <w:lang w:val="sr-Cyrl-CS"/>
        </w:rPr>
        <w:t xml:space="preserve">Приступљено </w:t>
      </w:r>
      <w:r w:rsidR="005D776B">
        <w:rPr>
          <w:i/>
          <w:iCs/>
        </w:rPr>
        <w:t>11</w:t>
      </w:r>
      <w:r w:rsidR="00D810C1">
        <w:rPr>
          <w:i/>
          <w:iCs/>
        </w:rPr>
        <w:t>.02.2021</w:t>
      </w:r>
      <w:r w:rsidR="000A7839" w:rsidRPr="00DC127F">
        <w:t>.</w:t>
      </w:r>
    </w:p>
    <w:p w:rsidR="000A7839" w:rsidRPr="00CF76D6" w:rsidRDefault="006E70AD" w:rsidP="00D9705F">
      <w:pPr>
        <w:pStyle w:val="References"/>
        <w:ind w:left="0" w:firstLine="284"/>
      </w:pPr>
      <w:hyperlink r:id="rId16" w:history="1">
        <w:r w:rsidR="00D810C1" w:rsidRPr="00B70E86">
          <w:rPr>
            <w:rStyle w:val="Hyperlink"/>
          </w:rPr>
          <w:t>https://www.microsoft.com/en-us/microsoft-teams</w:t>
        </w:r>
      </w:hyperlink>
      <w:r w:rsidR="00D810C1">
        <w:t xml:space="preserve"> </w:t>
      </w:r>
      <w:r w:rsidR="00923D85">
        <w:rPr>
          <w:i/>
          <w:iCs/>
          <w:lang w:val="sr-Cyrl-CS"/>
        </w:rPr>
        <w:t xml:space="preserve">Приступљено </w:t>
      </w:r>
      <w:r w:rsidR="005D776B">
        <w:rPr>
          <w:i/>
          <w:iCs/>
        </w:rPr>
        <w:t>11</w:t>
      </w:r>
      <w:r w:rsidR="00D810C1">
        <w:rPr>
          <w:i/>
          <w:iCs/>
        </w:rPr>
        <w:t>.02.2021</w:t>
      </w:r>
      <w:r w:rsidR="000A7839">
        <w:t>.</w:t>
      </w:r>
    </w:p>
    <w:p w:rsidR="00D810C1" w:rsidRPr="00D810C1" w:rsidRDefault="006E70AD" w:rsidP="00D9705F">
      <w:pPr>
        <w:pStyle w:val="References"/>
        <w:ind w:left="0" w:firstLine="284"/>
      </w:pPr>
      <w:hyperlink r:id="rId17" w:history="1">
        <w:r w:rsidR="00D810C1" w:rsidRPr="00B70E86">
          <w:rPr>
            <w:rStyle w:val="Hyperlink"/>
          </w:rPr>
          <w:t>https://bigbluebutton.org/teachers/</w:t>
        </w:r>
      </w:hyperlink>
      <w:r w:rsidR="00D810C1">
        <w:t xml:space="preserve"> </w:t>
      </w:r>
      <w:r w:rsidR="00923D85">
        <w:rPr>
          <w:i/>
          <w:iCs/>
          <w:lang w:val="sr-Cyrl-CS"/>
        </w:rPr>
        <w:t xml:space="preserve">Приступљено </w:t>
      </w:r>
      <w:r w:rsidR="005D776B">
        <w:rPr>
          <w:i/>
          <w:iCs/>
        </w:rPr>
        <w:t>11</w:t>
      </w:r>
      <w:r w:rsidR="00D810C1">
        <w:rPr>
          <w:i/>
          <w:iCs/>
        </w:rPr>
        <w:t>.02.2021</w:t>
      </w:r>
      <w:r w:rsidR="00D810C1">
        <w:t>.</w:t>
      </w:r>
    </w:p>
    <w:p w:rsidR="00D810C1" w:rsidRPr="00D810C1" w:rsidRDefault="006E70AD" w:rsidP="00D9705F">
      <w:pPr>
        <w:pStyle w:val="References"/>
        <w:ind w:left="0" w:firstLine="284"/>
      </w:pPr>
      <w:hyperlink r:id="rId18" w:history="1">
        <w:r w:rsidR="00D810C1" w:rsidRPr="00B70E86">
          <w:rPr>
            <w:rStyle w:val="Hyperlink"/>
          </w:rPr>
          <w:t>https://support.google.com/edu/classroom</w:t>
        </w:r>
      </w:hyperlink>
      <w:r w:rsidR="00D810C1">
        <w:t xml:space="preserve"> </w:t>
      </w:r>
      <w:r w:rsidR="00923D85">
        <w:rPr>
          <w:i/>
          <w:iCs/>
          <w:lang w:val="sr-Cyrl-CS"/>
        </w:rPr>
        <w:t xml:space="preserve">Приступљено </w:t>
      </w:r>
      <w:r w:rsidR="005D776B">
        <w:rPr>
          <w:i/>
          <w:iCs/>
        </w:rPr>
        <w:t>11</w:t>
      </w:r>
      <w:r w:rsidR="00D810C1">
        <w:rPr>
          <w:i/>
          <w:iCs/>
        </w:rPr>
        <w:t>.02.2021</w:t>
      </w:r>
      <w:r w:rsidR="00D810C1">
        <w:t>.</w:t>
      </w:r>
    </w:p>
    <w:p w:rsidR="000A7839" w:rsidRPr="00D810C1" w:rsidRDefault="006E70AD" w:rsidP="00D9705F">
      <w:pPr>
        <w:pStyle w:val="References"/>
        <w:ind w:left="0" w:firstLine="284"/>
      </w:pPr>
      <w:hyperlink r:id="rId19" w:history="1">
        <w:r w:rsidR="00D810C1" w:rsidRPr="00B70E86">
          <w:rPr>
            <w:rStyle w:val="Hyperlink"/>
          </w:rPr>
          <w:t>https://support.zoom.us/</w:t>
        </w:r>
      </w:hyperlink>
      <w:r w:rsidR="00D810C1">
        <w:t xml:space="preserve"> </w:t>
      </w:r>
      <w:r w:rsidR="00923D85">
        <w:rPr>
          <w:i/>
          <w:iCs/>
          <w:lang w:val="sr-Cyrl-CS"/>
        </w:rPr>
        <w:t xml:space="preserve">Приступљено </w:t>
      </w:r>
      <w:r w:rsidR="005D776B">
        <w:rPr>
          <w:i/>
          <w:iCs/>
        </w:rPr>
        <w:t>12</w:t>
      </w:r>
      <w:r w:rsidR="00D810C1">
        <w:rPr>
          <w:i/>
          <w:iCs/>
        </w:rPr>
        <w:t>.02.2021</w:t>
      </w:r>
      <w:r w:rsidR="00D810C1">
        <w:t>.</w:t>
      </w:r>
    </w:p>
    <w:p w:rsidR="00B72ADC" w:rsidRPr="004B4DA5" w:rsidRDefault="00B72ADC" w:rsidP="00B72ADC">
      <w:pPr>
        <w:pStyle w:val="References"/>
        <w:ind w:left="0" w:firstLine="284"/>
      </w:pPr>
      <w:r w:rsidRPr="00B72ADC">
        <w:t xml:space="preserve">Paulsen, </w:t>
      </w:r>
      <w:r>
        <w:t xml:space="preserve">J., &amp; </w:t>
      </w:r>
      <w:r w:rsidRPr="00B72ADC">
        <w:t>McCormick</w:t>
      </w:r>
      <w:r>
        <w:t xml:space="preserve">, </w:t>
      </w:r>
      <w:r w:rsidRPr="00B72ADC">
        <w:t>A</w:t>
      </w:r>
      <w:r>
        <w:t xml:space="preserve">. (2020). </w:t>
      </w:r>
      <w:r w:rsidRPr="00B72ADC">
        <w:rPr>
          <w:i/>
        </w:rPr>
        <w:t>Reassessing Disparities in Online Learner Student Engagement in Higher Education</w:t>
      </w:r>
      <w:r w:rsidRPr="00DC127F">
        <w:rPr>
          <w:i/>
        </w:rPr>
        <w:t>.</w:t>
      </w:r>
      <w:r>
        <w:t xml:space="preserve"> </w:t>
      </w:r>
      <w:r w:rsidRPr="00B72ADC">
        <w:rPr>
          <w:iCs/>
        </w:rPr>
        <w:t>Educational Researcher</w:t>
      </w:r>
      <w:r w:rsidRPr="00DC127F">
        <w:rPr>
          <w:iCs/>
        </w:rPr>
        <w:t xml:space="preserve">, </w:t>
      </w:r>
      <w:r w:rsidRPr="00B72ADC">
        <w:rPr>
          <w:iCs/>
        </w:rPr>
        <w:t>Volume 49</w:t>
      </w:r>
      <w:r>
        <w:rPr>
          <w:iCs/>
        </w:rPr>
        <w:t>,</w:t>
      </w:r>
      <w:r w:rsidRPr="00B72ADC">
        <w:rPr>
          <w:iCs/>
        </w:rPr>
        <w:t xml:space="preserve"> Issue 1</w:t>
      </w:r>
      <w:r>
        <w:t>.</w:t>
      </w:r>
    </w:p>
    <w:p w:rsidR="00A556B5" w:rsidRPr="004B4DA5" w:rsidRDefault="006E70AD" w:rsidP="00A556B5">
      <w:pPr>
        <w:pStyle w:val="References"/>
        <w:ind w:left="0" w:firstLine="284"/>
      </w:pPr>
      <w:hyperlink r:id="rId20" w:history="1">
        <w:r w:rsidR="00A556B5" w:rsidRPr="00B70E86">
          <w:rPr>
            <w:rStyle w:val="Hyperlink"/>
          </w:rPr>
          <w:t>https://www.pedagog.rs/2020/10/04/prednosti-i-nedostaci-onlajn-nastave-iz-ugla-nastavnika-za-vreme-vanrednog-stanja/</w:t>
        </w:r>
      </w:hyperlink>
      <w:r w:rsidR="00A556B5">
        <w:t xml:space="preserve"> </w:t>
      </w:r>
      <w:r w:rsidR="00A556B5">
        <w:rPr>
          <w:i/>
          <w:iCs/>
          <w:lang w:val="sr-Cyrl-CS"/>
        </w:rPr>
        <w:t xml:space="preserve">Приступљено </w:t>
      </w:r>
      <w:r w:rsidR="00A556B5">
        <w:rPr>
          <w:i/>
          <w:iCs/>
        </w:rPr>
        <w:t>14.02.2021</w:t>
      </w:r>
      <w:r w:rsidR="00A556B5">
        <w:t>.</w:t>
      </w:r>
    </w:p>
    <w:p w:rsidR="00D810C1" w:rsidRPr="00D810C1" w:rsidRDefault="006E70AD" w:rsidP="00D9705F">
      <w:pPr>
        <w:pStyle w:val="References"/>
        <w:ind w:left="0" w:firstLine="284"/>
      </w:pPr>
      <w:hyperlink r:id="rId21" w:history="1">
        <w:r w:rsidR="00D810C1" w:rsidRPr="00B70E86">
          <w:rPr>
            <w:rStyle w:val="Hyperlink"/>
          </w:rPr>
          <w:t>http://www.youthnow.rs/2020/05/13/prednosti-i-mane-onlajn-nastave/</w:t>
        </w:r>
      </w:hyperlink>
      <w:r w:rsidR="00D810C1">
        <w:t xml:space="preserve"> </w:t>
      </w:r>
      <w:r w:rsidR="00923D85">
        <w:rPr>
          <w:i/>
          <w:iCs/>
          <w:lang w:val="sr-Cyrl-CS"/>
        </w:rPr>
        <w:t>Приступљено</w:t>
      </w:r>
      <w:r w:rsidR="00D810C1">
        <w:rPr>
          <w:i/>
          <w:iCs/>
        </w:rPr>
        <w:t xml:space="preserve"> 14.02.2021</w:t>
      </w:r>
      <w:r w:rsidR="00D810C1">
        <w:t>.</w:t>
      </w:r>
    </w:p>
    <w:p w:rsidR="000A7839" w:rsidRPr="00311162" w:rsidRDefault="000A7839" w:rsidP="00D9705F">
      <w:pPr>
        <w:pStyle w:val="References"/>
        <w:numPr>
          <w:ilvl w:val="0"/>
          <w:numId w:val="0"/>
        </w:numPr>
        <w:ind w:firstLine="284"/>
      </w:pPr>
    </w:p>
    <w:sectPr w:rsidR="000A7839" w:rsidRPr="00311162" w:rsidSect="00470A07">
      <w:headerReference w:type="default" r:id="rId22"/>
      <w:footerReference w:type="even" r:id="rId23"/>
      <w:footerReference w:type="default" r:id="rId24"/>
      <w:headerReference w:type="first" r:id="rId25"/>
      <w:footerReference w:type="first" r:id="rId26"/>
      <w:pgSz w:w="11907" w:h="16839" w:code="9"/>
      <w:pgMar w:top="1418" w:right="1701" w:bottom="1418" w:left="1134" w:header="851" w:footer="567" w:gutter="0"/>
      <w:pgNumType w:start="84"/>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3F8E" w:rsidRDefault="00A33F8E" w:rsidP="00E06AD0">
      <w:pPr>
        <w:spacing w:after="0"/>
      </w:pPr>
      <w:r>
        <w:separator/>
      </w:r>
    </w:p>
    <w:p w:rsidR="00A33F8E" w:rsidRDefault="00A33F8E"/>
  </w:endnote>
  <w:endnote w:type="continuationSeparator" w:id="1">
    <w:p w:rsidR="00A33F8E" w:rsidRDefault="00A33F8E" w:rsidP="00E06AD0">
      <w:pPr>
        <w:spacing w:after="0"/>
      </w:pPr>
      <w:r>
        <w:continuationSeparator/>
      </w:r>
    </w:p>
    <w:p w:rsidR="00A33F8E" w:rsidRDefault="00A33F8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12" w:rsidRDefault="00645512">
    <w:pPr>
      <w:pStyle w:val="Footer"/>
      <w:jc w:val="center"/>
    </w:pPr>
    <w:r>
      <w:t>-</w:t>
    </w:r>
    <w:fldSimple w:instr=" PAGE   \* MERGEFORMAT ">
      <w:r>
        <w:t>2</w:t>
      </w:r>
    </w:fldSimple>
    <w:r>
      <w:t>-</w:t>
    </w:r>
  </w:p>
  <w:p w:rsidR="00645512" w:rsidRDefault="0064551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666" w:rsidRDefault="006E70AD">
    <w:pPr>
      <w:pStyle w:val="Footer"/>
      <w:jc w:val="right"/>
    </w:pPr>
    <w:fldSimple w:instr=" PAGE   \* MERGEFORMAT ">
      <w:r w:rsidR="00470A07">
        <w:rPr>
          <w:noProof/>
        </w:rPr>
        <w:t>86</w:t>
      </w:r>
    </w:fldSimple>
  </w:p>
  <w:p w:rsidR="00645512" w:rsidRDefault="0064551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666" w:rsidRDefault="00470A07" w:rsidP="00DD0666">
    <w:pPr>
      <w:pStyle w:val="Footer"/>
      <w:jc w:val="right"/>
    </w:pPr>
    <w:r>
      <w:t>84</w:t>
    </w:r>
  </w:p>
  <w:p w:rsidR="00645512" w:rsidRDefault="0064551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3F8E" w:rsidRPr="00D53D2E" w:rsidRDefault="00A33F8E" w:rsidP="00D53D2E">
      <w:pPr>
        <w:spacing w:after="0"/>
        <w:ind w:firstLine="0"/>
        <w:rPr>
          <w:sz w:val="16"/>
          <w:szCs w:val="16"/>
        </w:rPr>
      </w:pPr>
    </w:p>
    <w:p w:rsidR="00A33F8E" w:rsidRDefault="00A33F8E" w:rsidP="00D53D2E">
      <w:pPr>
        <w:spacing w:after="0"/>
        <w:ind w:firstLine="0"/>
      </w:pPr>
      <w:r>
        <w:separator/>
      </w:r>
    </w:p>
  </w:footnote>
  <w:footnote w:type="continuationSeparator" w:id="1">
    <w:p w:rsidR="00A33F8E" w:rsidRDefault="00A33F8E" w:rsidP="00E06AD0">
      <w:pPr>
        <w:spacing w:after="0"/>
      </w:pPr>
      <w:r>
        <w:continuationSeparator/>
      </w:r>
    </w:p>
    <w:p w:rsidR="00A33F8E" w:rsidRDefault="00A33F8E"/>
  </w:footnote>
  <w:footnote w:id="2">
    <w:p w:rsidR="00645512" w:rsidRPr="001B5BAD" w:rsidRDefault="00645512" w:rsidP="009E03BD">
      <w:pPr>
        <w:pStyle w:val="FootnoteText"/>
      </w:pPr>
      <w:r>
        <w:t xml:space="preserve">1 MSc, Висока техничка школа струковних студија </w:t>
      </w:r>
      <w:r>
        <w:rPr>
          <w:lang w:val="sr-Cyrl-CS"/>
        </w:rPr>
        <w:t xml:space="preserve">у </w:t>
      </w:r>
      <w:r>
        <w:t>Нов</w:t>
      </w:r>
      <w:r>
        <w:rPr>
          <w:lang w:val="sr-Cyrl-CS"/>
        </w:rPr>
        <w:t>ом</w:t>
      </w:r>
      <w:r>
        <w:t xml:space="preserve"> Сад</w:t>
      </w:r>
      <w:r>
        <w:rPr>
          <w:lang w:val="sr-Cyrl-CS"/>
        </w:rPr>
        <w:t>у</w:t>
      </w:r>
      <w:r>
        <w:t xml:space="preserve">, </w:t>
      </w:r>
      <w:r>
        <w:rPr>
          <w:lang w:val="sr-Cyrl-CS"/>
        </w:rPr>
        <w:t>Школска 1</w:t>
      </w:r>
      <w:r>
        <w:t>, andrijevicnebojsa@gmail.com</w:t>
      </w:r>
    </w:p>
  </w:footnote>
  <w:footnote w:id="3">
    <w:p w:rsidR="00645512" w:rsidRPr="00D53D2E" w:rsidRDefault="00645512" w:rsidP="009E03BD">
      <w:pPr>
        <w:pStyle w:val="FootnoteText"/>
      </w:pPr>
      <w:r>
        <w:t xml:space="preserve">2 MSc, Висока техничка школа струковних студија </w:t>
      </w:r>
      <w:r>
        <w:rPr>
          <w:lang w:val="sr-Cyrl-CS"/>
        </w:rPr>
        <w:t xml:space="preserve">у </w:t>
      </w:r>
      <w:r>
        <w:t>Нов</w:t>
      </w:r>
      <w:r>
        <w:rPr>
          <w:lang w:val="sr-Cyrl-CS"/>
        </w:rPr>
        <w:t>ом</w:t>
      </w:r>
      <w:r>
        <w:t xml:space="preserve"> Сад</w:t>
      </w:r>
      <w:r>
        <w:rPr>
          <w:lang w:val="sr-Cyrl-CS"/>
        </w:rPr>
        <w:t>у</w:t>
      </w:r>
      <w:r>
        <w:t xml:space="preserve">, </w:t>
      </w:r>
      <w:r>
        <w:rPr>
          <w:lang w:val="sr-Cyrl-CS"/>
        </w:rPr>
        <w:t>Школска 1</w:t>
      </w:r>
      <w:r>
        <w:t xml:space="preserve">, </w:t>
      </w:r>
      <w:r w:rsidRPr="001B5BAD">
        <w:t>vasiljevic@vtsns.edu.rs</w:t>
      </w:r>
    </w:p>
  </w:footnote>
  <w:footnote w:id="4">
    <w:p w:rsidR="00645512" w:rsidRPr="00D53D2E" w:rsidRDefault="00E7048D" w:rsidP="009E03BD">
      <w:pPr>
        <w:pStyle w:val="FootnoteText"/>
      </w:pPr>
      <w:r>
        <w:t>3</w:t>
      </w:r>
      <w:r w:rsidRPr="006070E1">
        <w:t>М</w:t>
      </w:r>
      <w:r w:rsidR="00645512" w:rsidRPr="006070E1">
        <w:t>р, Академија техничких струковних студија Београд, Катарине Амброзић 3-5, vradivojevic@politehnika.edu.rs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12" w:rsidRPr="00001EB7" w:rsidRDefault="00645512"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645512" w:rsidRPr="00430579" w:rsidRDefault="00645512" w:rsidP="00987D3B">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430579">
      <w:rPr>
        <w:i/>
        <w:noProof w:val="0"/>
        <w:sz w:val="16"/>
        <w:szCs w:val="16"/>
        <w:lang w:val="sr-Cyrl-CS" w:bidi="ar-SA"/>
      </w:rPr>
      <w:t xml:space="preserve">Врњачка Бања, јун </w:t>
    </w:r>
    <w:r w:rsidR="00430579">
      <w:rPr>
        <w:i/>
        <w:noProof w:val="0"/>
        <w:sz w:val="16"/>
        <w:szCs w:val="16"/>
        <w:lang w:val="en-US" w:bidi="ar-SA"/>
      </w:rPr>
      <w:t>20</w:t>
    </w:r>
    <w:r w:rsidR="00430579">
      <w:rPr>
        <w:i/>
        <w:noProof w:val="0"/>
        <w:sz w:val="16"/>
        <w:szCs w:val="16"/>
        <w:lang w:bidi="ar-SA"/>
      </w:rPr>
      <w:t>21</w:t>
    </w:r>
    <w:r w:rsidR="00430579">
      <w:rPr>
        <w:i/>
        <w:noProof w:val="0"/>
        <w:sz w:val="16"/>
        <w:szCs w:val="16"/>
        <w:lang w:val="en-US" w:bidi="ar-SA"/>
      </w:rPr>
      <w:t>.</w:t>
    </w:r>
  </w:p>
  <w:p w:rsidR="00645512" w:rsidRDefault="0064551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12" w:rsidRPr="00001EB7" w:rsidRDefault="00645512"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645512" w:rsidRPr="00430579" w:rsidRDefault="00645512" w:rsidP="00C950FC">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Pr>
        <w:i/>
        <w:noProof w:val="0"/>
        <w:sz w:val="16"/>
        <w:szCs w:val="16"/>
        <w:lang w:val="en-US" w:bidi="ar-SA"/>
      </w:rPr>
      <w:t xml:space="preserve">       </w:t>
    </w:r>
    <w:r w:rsidRPr="00001EB7">
      <w:rPr>
        <w:i/>
        <w:noProof w:val="0"/>
        <w:sz w:val="16"/>
        <w:szCs w:val="16"/>
        <w:lang w:val="sr-Cyrl-CS" w:bidi="ar-SA"/>
      </w:rPr>
      <w:t xml:space="preserve"> </w:t>
    </w:r>
    <w:r w:rsidR="00430579">
      <w:rPr>
        <w:i/>
        <w:noProof w:val="0"/>
        <w:sz w:val="16"/>
        <w:szCs w:val="16"/>
        <w:lang w:val="sr-Cyrl-CS" w:bidi="ar-SA"/>
      </w:rPr>
      <w:t xml:space="preserve">Врњачка Бања, јун </w:t>
    </w:r>
    <w:r w:rsidR="00430579">
      <w:rPr>
        <w:i/>
        <w:noProof w:val="0"/>
        <w:sz w:val="16"/>
        <w:szCs w:val="16"/>
        <w:lang w:val="en-US" w:bidi="ar-SA"/>
      </w:rPr>
      <w:t>20</w:t>
    </w:r>
    <w:r w:rsidR="00430579">
      <w:rPr>
        <w:i/>
        <w:noProof w:val="0"/>
        <w:sz w:val="16"/>
        <w:szCs w:val="16"/>
        <w:lang w:bidi="ar-SA"/>
      </w:rPr>
      <w:t>21</w:t>
    </w:r>
    <w:r w:rsidR="00430579">
      <w:rPr>
        <w:i/>
        <w:noProof w:val="0"/>
        <w:sz w:val="16"/>
        <w:szCs w:val="16"/>
        <w:lang w:val="en-US" w:bidi="ar-SA"/>
      </w:rPr>
      <w:t>.</w:t>
    </w:r>
  </w:p>
  <w:p w:rsidR="00645512" w:rsidRPr="00001EB7" w:rsidRDefault="00645512"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65663840"/>
    <w:multiLevelType w:val="multilevel"/>
    <w:tmpl w:val="6246768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4">
    <w:nsid w:val="6EC70DA9"/>
    <w:multiLevelType w:val="multilevel"/>
    <w:tmpl w:val="7BFAA02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5">
    <w:nsid w:val="7E124427"/>
    <w:multiLevelType w:val="hybridMultilevel"/>
    <w:tmpl w:val="7BFAA0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3"/>
  </w:num>
  <w:num w:numId="9">
    <w:abstractNumId w:val="8"/>
  </w:num>
  <w:num w:numId="10">
    <w:abstractNumId w:val="7"/>
  </w:num>
  <w:num w:numId="11">
    <w:abstractNumId w:val="6"/>
  </w:num>
  <w:num w:numId="12">
    <w:abstractNumId w:val="9"/>
  </w:num>
  <w:num w:numId="13">
    <w:abstractNumId w:val="9"/>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4"/>
  </w:num>
  <w:num w:numId="17">
    <w:abstractNumId w:val="12"/>
  </w:num>
  <w:num w:numId="18">
    <w:abstractNumId w:val="1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7EE"/>
    <w:rsid w:val="00016DFD"/>
    <w:rsid w:val="0002188C"/>
    <w:rsid w:val="00044D1B"/>
    <w:rsid w:val="000543C5"/>
    <w:rsid w:val="00054E66"/>
    <w:rsid w:val="00055E90"/>
    <w:rsid w:val="00057FE6"/>
    <w:rsid w:val="00060997"/>
    <w:rsid w:val="000615D8"/>
    <w:rsid w:val="00061DBE"/>
    <w:rsid w:val="00062B8F"/>
    <w:rsid w:val="0006607E"/>
    <w:rsid w:val="00070488"/>
    <w:rsid w:val="00072006"/>
    <w:rsid w:val="00081586"/>
    <w:rsid w:val="000873E3"/>
    <w:rsid w:val="0009000B"/>
    <w:rsid w:val="00093CB6"/>
    <w:rsid w:val="000956E3"/>
    <w:rsid w:val="000A7839"/>
    <w:rsid w:val="000B03F6"/>
    <w:rsid w:val="000C6931"/>
    <w:rsid w:val="000C695A"/>
    <w:rsid w:val="000C7147"/>
    <w:rsid w:val="000D415D"/>
    <w:rsid w:val="000D5F86"/>
    <w:rsid w:val="000E0E7C"/>
    <w:rsid w:val="000E2480"/>
    <w:rsid w:val="00115205"/>
    <w:rsid w:val="0013297E"/>
    <w:rsid w:val="00137D6D"/>
    <w:rsid w:val="001434B2"/>
    <w:rsid w:val="00145BA2"/>
    <w:rsid w:val="0015683C"/>
    <w:rsid w:val="001705C9"/>
    <w:rsid w:val="00172892"/>
    <w:rsid w:val="00175587"/>
    <w:rsid w:val="001873E9"/>
    <w:rsid w:val="00187BFA"/>
    <w:rsid w:val="001B5BAD"/>
    <w:rsid w:val="001C5349"/>
    <w:rsid w:val="001D5925"/>
    <w:rsid w:val="001E09AE"/>
    <w:rsid w:val="002070C9"/>
    <w:rsid w:val="00210EBF"/>
    <w:rsid w:val="00221ABC"/>
    <w:rsid w:val="00227001"/>
    <w:rsid w:val="00233CE9"/>
    <w:rsid w:val="00254797"/>
    <w:rsid w:val="00255D44"/>
    <w:rsid w:val="00265F81"/>
    <w:rsid w:val="002769F5"/>
    <w:rsid w:val="0029492F"/>
    <w:rsid w:val="002D49C7"/>
    <w:rsid w:val="002D6D67"/>
    <w:rsid w:val="002E0E87"/>
    <w:rsid w:val="002E6B1D"/>
    <w:rsid w:val="002F25B1"/>
    <w:rsid w:val="002F6D95"/>
    <w:rsid w:val="002F75D5"/>
    <w:rsid w:val="0030151E"/>
    <w:rsid w:val="00303F78"/>
    <w:rsid w:val="00305A38"/>
    <w:rsid w:val="00311162"/>
    <w:rsid w:val="00311420"/>
    <w:rsid w:val="0031798B"/>
    <w:rsid w:val="00342E3F"/>
    <w:rsid w:val="00355B69"/>
    <w:rsid w:val="00361406"/>
    <w:rsid w:val="0036464C"/>
    <w:rsid w:val="00380569"/>
    <w:rsid w:val="00382596"/>
    <w:rsid w:val="003910DC"/>
    <w:rsid w:val="0039722A"/>
    <w:rsid w:val="003B31A6"/>
    <w:rsid w:val="003B3959"/>
    <w:rsid w:val="003D0319"/>
    <w:rsid w:val="003D13AF"/>
    <w:rsid w:val="003F1272"/>
    <w:rsid w:val="003F3410"/>
    <w:rsid w:val="00405089"/>
    <w:rsid w:val="00412C3E"/>
    <w:rsid w:val="004154EC"/>
    <w:rsid w:val="00416F60"/>
    <w:rsid w:val="00423D3F"/>
    <w:rsid w:val="00430579"/>
    <w:rsid w:val="00441DA5"/>
    <w:rsid w:val="0045059B"/>
    <w:rsid w:val="00463F62"/>
    <w:rsid w:val="00467BD3"/>
    <w:rsid w:val="00470A07"/>
    <w:rsid w:val="004719CE"/>
    <w:rsid w:val="0047582F"/>
    <w:rsid w:val="004821FE"/>
    <w:rsid w:val="004B4DA5"/>
    <w:rsid w:val="004C17F5"/>
    <w:rsid w:val="004C24B3"/>
    <w:rsid w:val="004C7B09"/>
    <w:rsid w:val="004D399D"/>
    <w:rsid w:val="004F023B"/>
    <w:rsid w:val="004F14C6"/>
    <w:rsid w:val="004F2A71"/>
    <w:rsid w:val="004F4BE7"/>
    <w:rsid w:val="00505E6C"/>
    <w:rsid w:val="005140B7"/>
    <w:rsid w:val="00516F03"/>
    <w:rsid w:val="005204D3"/>
    <w:rsid w:val="00524564"/>
    <w:rsid w:val="005249B5"/>
    <w:rsid w:val="005504FD"/>
    <w:rsid w:val="00557A19"/>
    <w:rsid w:val="005839D7"/>
    <w:rsid w:val="00597DCE"/>
    <w:rsid w:val="005A288E"/>
    <w:rsid w:val="005A7524"/>
    <w:rsid w:val="005B0670"/>
    <w:rsid w:val="005B2C40"/>
    <w:rsid w:val="005B59FF"/>
    <w:rsid w:val="005B6B94"/>
    <w:rsid w:val="005C0E39"/>
    <w:rsid w:val="005D776B"/>
    <w:rsid w:val="005E1414"/>
    <w:rsid w:val="006058C8"/>
    <w:rsid w:val="00606E36"/>
    <w:rsid w:val="006070E1"/>
    <w:rsid w:val="00614AD3"/>
    <w:rsid w:val="00623646"/>
    <w:rsid w:val="006334E5"/>
    <w:rsid w:val="00635F8F"/>
    <w:rsid w:val="00641DA5"/>
    <w:rsid w:val="00645512"/>
    <w:rsid w:val="00654311"/>
    <w:rsid w:val="006779B5"/>
    <w:rsid w:val="006952F8"/>
    <w:rsid w:val="00696BD9"/>
    <w:rsid w:val="006A7252"/>
    <w:rsid w:val="006B59C3"/>
    <w:rsid w:val="006C4938"/>
    <w:rsid w:val="006C5383"/>
    <w:rsid w:val="006C774C"/>
    <w:rsid w:val="006D65F5"/>
    <w:rsid w:val="006E02F2"/>
    <w:rsid w:val="006E3D1F"/>
    <w:rsid w:val="006E70AD"/>
    <w:rsid w:val="006E725C"/>
    <w:rsid w:val="006F5CD5"/>
    <w:rsid w:val="00704EBF"/>
    <w:rsid w:val="007069AD"/>
    <w:rsid w:val="00707A33"/>
    <w:rsid w:val="00710C86"/>
    <w:rsid w:val="00735D67"/>
    <w:rsid w:val="00740116"/>
    <w:rsid w:val="00746530"/>
    <w:rsid w:val="00770E32"/>
    <w:rsid w:val="00783523"/>
    <w:rsid w:val="0079559F"/>
    <w:rsid w:val="007A3508"/>
    <w:rsid w:val="007A72D4"/>
    <w:rsid w:val="007B47E5"/>
    <w:rsid w:val="007B7934"/>
    <w:rsid w:val="007D0E5A"/>
    <w:rsid w:val="007E2E7F"/>
    <w:rsid w:val="007E4038"/>
    <w:rsid w:val="007E49C0"/>
    <w:rsid w:val="008139E7"/>
    <w:rsid w:val="008170D9"/>
    <w:rsid w:val="00826F8B"/>
    <w:rsid w:val="008400EF"/>
    <w:rsid w:val="00847CEB"/>
    <w:rsid w:val="0085754D"/>
    <w:rsid w:val="008604CD"/>
    <w:rsid w:val="008610DB"/>
    <w:rsid w:val="008748E6"/>
    <w:rsid w:val="00895824"/>
    <w:rsid w:val="008A18B1"/>
    <w:rsid w:val="008C322B"/>
    <w:rsid w:val="008C4DE8"/>
    <w:rsid w:val="008D03C9"/>
    <w:rsid w:val="008D5567"/>
    <w:rsid w:val="008E091D"/>
    <w:rsid w:val="008F5406"/>
    <w:rsid w:val="009048C2"/>
    <w:rsid w:val="00906B75"/>
    <w:rsid w:val="009108BD"/>
    <w:rsid w:val="00913FED"/>
    <w:rsid w:val="00916107"/>
    <w:rsid w:val="0092196E"/>
    <w:rsid w:val="00923D85"/>
    <w:rsid w:val="009550FF"/>
    <w:rsid w:val="00961028"/>
    <w:rsid w:val="00987D3B"/>
    <w:rsid w:val="0099286C"/>
    <w:rsid w:val="009A399C"/>
    <w:rsid w:val="009A4431"/>
    <w:rsid w:val="009A6BC5"/>
    <w:rsid w:val="009C395D"/>
    <w:rsid w:val="009D1D6A"/>
    <w:rsid w:val="009D3B62"/>
    <w:rsid w:val="009D68CF"/>
    <w:rsid w:val="009E03BD"/>
    <w:rsid w:val="009E03F1"/>
    <w:rsid w:val="009E2CD6"/>
    <w:rsid w:val="009E5215"/>
    <w:rsid w:val="009F710A"/>
    <w:rsid w:val="00A04133"/>
    <w:rsid w:val="00A0497C"/>
    <w:rsid w:val="00A062FE"/>
    <w:rsid w:val="00A11B2A"/>
    <w:rsid w:val="00A170FA"/>
    <w:rsid w:val="00A204A7"/>
    <w:rsid w:val="00A2522B"/>
    <w:rsid w:val="00A32239"/>
    <w:rsid w:val="00A33F8E"/>
    <w:rsid w:val="00A454A4"/>
    <w:rsid w:val="00A556B5"/>
    <w:rsid w:val="00A56B54"/>
    <w:rsid w:val="00A719FA"/>
    <w:rsid w:val="00A84D9C"/>
    <w:rsid w:val="00AA2B8E"/>
    <w:rsid w:val="00AA7615"/>
    <w:rsid w:val="00AB2B49"/>
    <w:rsid w:val="00AC693A"/>
    <w:rsid w:val="00AE7402"/>
    <w:rsid w:val="00AF29F1"/>
    <w:rsid w:val="00AF77B6"/>
    <w:rsid w:val="00B04DDA"/>
    <w:rsid w:val="00B22638"/>
    <w:rsid w:val="00B2303B"/>
    <w:rsid w:val="00B310D7"/>
    <w:rsid w:val="00B42555"/>
    <w:rsid w:val="00B4453D"/>
    <w:rsid w:val="00B72ADC"/>
    <w:rsid w:val="00B73DA3"/>
    <w:rsid w:val="00B8541F"/>
    <w:rsid w:val="00BA7423"/>
    <w:rsid w:val="00BB4CD7"/>
    <w:rsid w:val="00BC16D7"/>
    <w:rsid w:val="00BD4BD5"/>
    <w:rsid w:val="00BD4E10"/>
    <w:rsid w:val="00BE0ACD"/>
    <w:rsid w:val="00BE1B9F"/>
    <w:rsid w:val="00BE6DE6"/>
    <w:rsid w:val="00BE71A9"/>
    <w:rsid w:val="00BF3A21"/>
    <w:rsid w:val="00C03EC0"/>
    <w:rsid w:val="00C10186"/>
    <w:rsid w:val="00C1119B"/>
    <w:rsid w:val="00C11677"/>
    <w:rsid w:val="00C12548"/>
    <w:rsid w:val="00C24604"/>
    <w:rsid w:val="00C26457"/>
    <w:rsid w:val="00C33511"/>
    <w:rsid w:val="00C33FBD"/>
    <w:rsid w:val="00C36DD5"/>
    <w:rsid w:val="00C42113"/>
    <w:rsid w:val="00C45F2F"/>
    <w:rsid w:val="00C60546"/>
    <w:rsid w:val="00C6145F"/>
    <w:rsid w:val="00C627D8"/>
    <w:rsid w:val="00C80B2C"/>
    <w:rsid w:val="00C81F88"/>
    <w:rsid w:val="00C8671D"/>
    <w:rsid w:val="00C873B8"/>
    <w:rsid w:val="00C94C48"/>
    <w:rsid w:val="00C950FC"/>
    <w:rsid w:val="00CA028C"/>
    <w:rsid w:val="00CA1552"/>
    <w:rsid w:val="00CA5207"/>
    <w:rsid w:val="00CB4748"/>
    <w:rsid w:val="00CC4474"/>
    <w:rsid w:val="00CC673E"/>
    <w:rsid w:val="00CD66CE"/>
    <w:rsid w:val="00CE14D7"/>
    <w:rsid w:val="00CE4E8D"/>
    <w:rsid w:val="00CF76D6"/>
    <w:rsid w:val="00D00648"/>
    <w:rsid w:val="00D075E8"/>
    <w:rsid w:val="00D21686"/>
    <w:rsid w:val="00D24BAE"/>
    <w:rsid w:val="00D3324B"/>
    <w:rsid w:val="00D35495"/>
    <w:rsid w:val="00D53D2E"/>
    <w:rsid w:val="00D63EFF"/>
    <w:rsid w:val="00D65C82"/>
    <w:rsid w:val="00D810C1"/>
    <w:rsid w:val="00D85C24"/>
    <w:rsid w:val="00D91421"/>
    <w:rsid w:val="00D9705F"/>
    <w:rsid w:val="00DB13D9"/>
    <w:rsid w:val="00DB4D50"/>
    <w:rsid w:val="00DB781F"/>
    <w:rsid w:val="00DC127F"/>
    <w:rsid w:val="00DC36D0"/>
    <w:rsid w:val="00DC7759"/>
    <w:rsid w:val="00DD0666"/>
    <w:rsid w:val="00DE14A3"/>
    <w:rsid w:val="00DF26F0"/>
    <w:rsid w:val="00DF312C"/>
    <w:rsid w:val="00DF5319"/>
    <w:rsid w:val="00DF5D9C"/>
    <w:rsid w:val="00DF5F05"/>
    <w:rsid w:val="00E06AD0"/>
    <w:rsid w:val="00E316A6"/>
    <w:rsid w:val="00E35CD1"/>
    <w:rsid w:val="00E40A03"/>
    <w:rsid w:val="00E434A2"/>
    <w:rsid w:val="00E5297F"/>
    <w:rsid w:val="00E560FA"/>
    <w:rsid w:val="00E7048D"/>
    <w:rsid w:val="00E77939"/>
    <w:rsid w:val="00E86214"/>
    <w:rsid w:val="00E95AC3"/>
    <w:rsid w:val="00E972AE"/>
    <w:rsid w:val="00EA6684"/>
    <w:rsid w:val="00EC22C1"/>
    <w:rsid w:val="00F04704"/>
    <w:rsid w:val="00F104D8"/>
    <w:rsid w:val="00F116DF"/>
    <w:rsid w:val="00F12EEF"/>
    <w:rsid w:val="00F166FA"/>
    <w:rsid w:val="00F414C0"/>
    <w:rsid w:val="00F41FA1"/>
    <w:rsid w:val="00F46D90"/>
    <w:rsid w:val="00F56B56"/>
    <w:rsid w:val="00F65F6F"/>
    <w:rsid w:val="00F958D0"/>
    <w:rsid w:val="00FA55BE"/>
    <w:rsid w:val="00FB0808"/>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3"/>
      </w:numPr>
      <w:spacing w:before="360"/>
      <w:jc w:val="left"/>
      <w:outlineLvl w:val="1"/>
    </w:pPr>
    <w:rPr>
      <w:rFonts w:ascii="Calibri" w:hAnsi="Calibri"/>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outlineLvl w:val="2"/>
    </w:pPr>
    <w:rPr>
      <w:rFonts w:ascii="Calibri" w:hAnsi="Calibri"/>
      <w:b/>
      <w:bCs/>
      <w:sz w:val="22"/>
      <w:lang/>
    </w:rPr>
  </w:style>
  <w:style w:type="paragraph" w:styleId="Heading4">
    <w:name w:val="heading 4"/>
    <w:basedOn w:val="Normal"/>
    <w:next w:val="Normal"/>
    <w:link w:val="Heading4Char"/>
    <w:uiPriority w:val="9"/>
    <w:qFormat/>
    <w:rsid w:val="00BD4BD5"/>
    <w:pPr>
      <w:numPr>
        <w:ilvl w:val="2"/>
        <w:numId w:val="13"/>
      </w:numPr>
      <w:spacing w:before="360"/>
      <w:outlineLvl w:val="3"/>
    </w:pPr>
    <w:rPr>
      <w:rFonts w:ascii="Calibri" w:hAnsi="Calibri"/>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b/>
      <w:bCs/>
      <w:caps/>
      <w:noProof/>
      <w:sz w:val="22"/>
      <w:szCs w:val="26"/>
      <w:lang w:val="sr-Latn-CS" w:bidi="en-US"/>
    </w:rPr>
  </w:style>
  <w:style w:type="character" w:customStyle="1" w:styleId="Heading3Char">
    <w:name w:val="Heading 3 Char"/>
    <w:link w:val="Heading3"/>
    <w:uiPriority w:val="9"/>
    <w:rsid w:val="00BD4BD5"/>
    <w:rPr>
      <w:b/>
      <w:bCs/>
      <w:noProof/>
      <w:sz w:val="22"/>
      <w:szCs w:val="22"/>
      <w:lang w:val="sr-Latn-CS" w:bidi="en-US"/>
    </w:rPr>
  </w:style>
  <w:style w:type="character" w:customStyle="1" w:styleId="Heading4Char">
    <w:name w:val="Heading 4 Char"/>
    <w:link w:val="Heading4"/>
    <w:uiPriority w:val="9"/>
    <w:rsid w:val="00BD4BD5"/>
    <w:rPr>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paragraph" w:styleId="HTMLPreformatted">
    <w:name w:val="HTML Preformatted"/>
    <w:basedOn w:val="Normal"/>
    <w:link w:val="HTMLPreformattedChar"/>
    <w:uiPriority w:val="99"/>
    <w:semiHidden/>
    <w:unhideWhenUsed/>
    <w:rsid w:val="000615D8"/>
    <w:rPr>
      <w:rFonts w:ascii="Courier New" w:hAnsi="Courier New" w:cs="Courier New"/>
      <w:sz w:val="20"/>
      <w:szCs w:val="20"/>
      <w:lang/>
    </w:rPr>
  </w:style>
  <w:style w:type="character" w:customStyle="1" w:styleId="HTMLPreformattedChar">
    <w:name w:val="HTML Preformatted Char"/>
    <w:link w:val="HTMLPreformatted"/>
    <w:uiPriority w:val="99"/>
    <w:semiHidden/>
    <w:rsid w:val="000615D8"/>
    <w:rPr>
      <w:rFonts w:ascii="Courier New" w:hAnsi="Courier New" w:cs="Courier New"/>
      <w:noProof/>
      <w:lang w:val="sr-Latn-CS" w:bidi="en-US"/>
    </w:rPr>
  </w:style>
  <w:style w:type="character" w:styleId="Hyperlink">
    <w:name w:val="Hyperlink"/>
    <w:uiPriority w:val="99"/>
    <w:unhideWhenUsed/>
    <w:rsid w:val="008E091D"/>
    <w:rPr>
      <w:color w:val="0563C1"/>
      <w:u w:val="single"/>
    </w:rPr>
  </w:style>
  <w:style w:type="paragraph" w:styleId="NormalWeb">
    <w:name w:val="Normal (Web)"/>
    <w:basedOn w:val="Normal"/>
    <w:uiPriority w:val="99"/>
    <w:semiHidden/>
    <w:unhideWhenUsed/>
    <w:rsid w:val="00D85C24"/>
    <w:rPr>
      <w:szCs w:val="24"/>
    </w:rPr>
  </w:style>
</w:styles>
</file>

<file path=word/webSettings.xml><?xml version="1.0" encoding="utf-8"?>
<w:webSettings xmlns:r="http://schemas.openxmlformats.org/officeDocument/2006/relationships" xmlns:w="http://schemas.openxmlformats.org/wordprocessingml/2006/main">
  <w:divs>
    <w:div w:id="259222292">
      <w:bodyDiv w:val="1"/>
      <w:marLeft w:val="0"/>
      <w:marRight w:val="0"/>
      <w:marTop w:val="0"/>
      <w:marBottom w:val="0"/>
      <w:divBdr>
        <w:top w:val="none" w:sz="0" w:space="0" w:color="auto"/>
        <w:left w:val="none" w:sz="0" w:space="0" w:color="auto"/>
        <w:bottom w:val="none" w:sz="0" w:space="0" w:color="auto"/>
        <w:right w:val="none" w:sz="0" w:space="0" w:color="auto"/>
      </w:divBdr>
    </w:div>
    <w:div w:id="323437158">
      <w:bodyDiv w:val="1"/>
      <w:marLeft w:val="0"/>
      <w:marRight w:val="0"/>
      <w:marTop w:val="0"/>
      <w:marBottom w:val="0"/>
      <w:divBdr>
        <w:top w:val="none" w:sz="0" w:space="0" w:color="auto"/>
        <w:left w:val="none" w:sz="0" w:space="0" w:color="auto"/>
        <w:bottom w:val="none" w:sz="0" w:space="0" w:color="auto"/>
        <w:right w:val="none" w:sz="0" w:space="0" w:color="auto"/>
      </w:divBdr>
    </w:div>
    <w:div w:id="405301494">
      <w:bodyDiv w:val="1"/>
      <w:marLeft w:val="0"/>
      <w:marRight w:val="0"/>
      <w:marTop w:val="0"/>
      <w:marBottom w:val="0"/>
      <w:divBdr>
        <w:top w:val="none" w:sz="0" w:space="0" w:color="auto"/>
        <w:left w:val="none" w:sz="0" w:space="0" w:color="auto"/>
        <w:bottom w:val="none" w:sz="0" w:space="0" w:color="auto"/>
        <w:right w:val="none" w:sz="0" w:space="0" w:color="auto"/>
      </w:divBdr>
    </w:div>
    <w:div w:id="548030837">
      <w:bodyDiv w:val="1"/>
      <w:marLeft w:val="0"/>
      <w:marRight w:val="0"/>
      <w:marTop w:val="0"/>
      <w:marBottom w:val="0"/>
      <w:divBdr>
        <w:top w:val="none" w:sz="0" w:space="0" w:color="auto"/>
        <w:left w:val="none" w:sz="0" w:space="0" w:color="auto"/>
        <w:bottom w:val="none" w:sz="0" w:space="0" w:color="auto"/>
        <w:right w:val="none" w:sz="0" w:space="0" w:color="auto"/>
      </w:divBdr>
    </w:div>
    <w:div w:id="580722220">
      <w:bodyDiv w:val="1"/>
      <w:marLeft w:val="0"/>
      <w:marRight w:val="0"/>
      <w:marTop w:val="0"/>
      <w:marBottom w:val="0"/>
      <w:divBdr>
        <w:top w:val="none" w:sz="0" w:space="0" w:color="auto"/>
        <w:left w:val="none" w:sz="0" w:space="0" w:color="auto"/>
        <w:bottom w:val="none" w:sz="0" w:space="0" w:color="auto"/>
        <w:right w:val="none" w:sz="0" w:space="0" w:color="auto"/>
      </w:divBdr>
    </w:div>
    <w:div w:id="771241051">
      <w:bodyDiv w:val="1"/>
      <w:marLeft w:val="0"/>
      <w:marRight w:val="0"/>
      <w:marTop w:val="0"/>
      <w:marBottom w:val="0"/>
      <w:divBdr>
        <w:top w:val="none" w:sz="0" w:space="0" w:color="auto"/>
        <w:left w:val="none" w:sz="0" w:space="0" w:color="auto"/>
        <w:bottom w:val="none" w:sz="0" w:space="0" w:color="auto"/>
        <w:right w:val="none" w:sz="0" w:space="0" w:color="auto"/>
      </w:divBdr>
    </w:div>
    <w:div w:id="963073027">
      <w:bodyDiv w:val="1"/>
      <w:marLeft w:val="0"/>
      <w:marRight w:val="0"/>
      <w:marTop w:val="0"/>
      <w:marBottom w:val="0"/>
      <w:divBdr>
        <w:top w:val="none" w:sz="0" w:space="0" w:color="auto"/>
        <w:left w:val="none" w:sz="0" w:space="0" w:color="auto"/>
        <w:bottom w:val="none" w:sz="0" w:space="0" w:color="auto"/>
        <w:right w:val="none" w:sz="0" w:space="0" w:color="auto"/>
      </w:divBdr>
    </w:div>
    <w:div w:id="1066221078">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399859073">
      <w:bodyDiv w:val="1"/>
      <w:marLeft w:val="0"/>
      <w:marRight w:val="0"/>
      <w:marTop w:val="0"/>
      <w:marBottom w:val="0"/>
      <w:divBdr>
        <w:top w:val="none" w:sz="0" w:space="0" w:color="auto"/>
        <w:left w:val="none" w:sz="0" w:space="0" w:color="auto"/>
        <w:bottom w:val="none" w:sz="0" w:space="0" w:color="auto"/>
        <w:right w:val="none" w:sz="0" w:space="0" w:color="auto"/>
      </w:divBdr>
    </w:div>
    <w:div w:id="1545675014">
      <w:bodyDiv w:val="1"/>
      <w:marLeft w:val="0"/>
      <w:marRight w:val="0"/>
      <w:marTop w:val="0"/>
      <w:marBottom w:val="0"/>
      <w:divBdr>
        <w:top w:val="none" w:sz="0" w:space="0" w:color="auto"/>
        <w:left w:val="none" w:sz="0" w:space="0" w:color="auto"/>
        <w:bottom w:val="none" w:sz="0" w:space="0" w:color="auto"/>
        <w:right w:val="none" w:sz="0" w:space="0" w:color="auto"/>
      </w:divBdr>
    </w:div>
    <w:div w:id="1800606428">
      <w:bodyDiv w:val="1"/>
      <w:marLeft w:val="0"/>
      <w:marRight w:val="0"/>
      <w:marTop w:val="0"/>
      <w:marBottom w:val="0"/>
      <w:divBdr>
        <w:top w:val="none" w:sz="0" w:space="0" w:color="auto"/>
        <w:left w:val="none" w:sz="0" w:space="0" w:color="auto"/>
        <w:bottom w:val="none" w:sz="0" w:space="0" w:color="auto"/>
        <w:right w:val="none" w:sz="0" w:space="0" w:color="auto"/>
      </w:divBdr>
    </w:div>
    <w:div w:id="187060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kype.com/" TargetMode="External"/><Relationship Id="rId13" Type="http://schemas.openxmlformats.org/officeDocument/2006/relationships/image" Target="media/image1.png"/><Relationship Id="rId18" Type="http://schemas.openxmlformats.org/officeDocument/2006/relationships/hyperlink" Target="https://support.google.com/edu/classroom"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yperlink" Target="http://www.youthnow.rs/2020/05/13/prednosti-i-mane-onlajn-nastave/" TargetMode="External"/><Relationship Id="rId7" Type="http://schemas.openxmlformats.org/officeDocument/2006/relationships/hyperlink" Target="https://meet.google.com/" TargetMode="External"/><Relationship Id="rId12" Type="http://schemas.openxmlformats.org/officeDocument/2006/relationships/hyperlink" Target="https://zoom.us/" TargetMode="External"/><Relationship Id="rId17" Type="http://schemas.openxmlformats.org/officeDocument/2006/relationships/hyperlink" Target="https://bigbluebutton.org/teachers/"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www.microsoft.com/en-us/microsoft-teams" TargetMode="External"/><Relationship Id="rId20" Type="http://schemas.openxmlformats.org/officeDocument/2006/relationships/hyperlink" Target="https://www.pedagog.rs/2020/10/04/prednosti-i-nedostaci-onlajn-nastave-iz-ugla-nastavnika-za-vreme-vanrednog-stanj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assroom.google.com/"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skype.com/en/blog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bigbluebutton.org/" TargetMode="External"/><Relationship Id="rId19" Type="http://schemas.openxmlformats.org/officeDocument/2006/relationships/hyperlink" Target="https://support.zoom.us/" TargetMode="External"/><Relationship Id="rId4" Type="http://schemas.openxmlformats.org/officeDocument/2006/relationships/webSettings" Target="webSettings.xml"/><Relationship Id="rId9" Type="http://schemas.openxmlformats.org/officeDocument/2006/relationships/hyperlink" Target="https://www.microsoft.com/en-us/microsoft-teams" TargetMode="External"/><Relationship Id="rId14" Type="http://schemas.openxmlformats.org/officeDocument/2006/relationships/hyperlink" Target="https://apps.google.com/intl/en/meet/how-it-works" TargetMode="External"/><Relationship Id="rId22" Type="http://schemas.openxmlformats.org/officeDocument/2006/relationships/header" Target="head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49</TotalTime>
  <Pages>7</Pages>
  <Words>2461</Words>
  <Characters>14030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16459</CharactersWithSpaces>
  <SharedDoc>false</SharedDoc>
  <HLinks>
    <vt:vector size="84" baseType="variant">
      <vt:variant>
        <vt:i4>7864445</vt:i4>
      </vt:variant>
      <vt:variant>
        <vt:i4>39</vt:i4>
      </vt:variant>
      <vt:variant>
        <vt:i4>0</vt:i4>
      </vt:variant>
      <vt:variant>
        <vt:i4>5</vt:i4>
      </vt:variant>
      <vt:variant>
        <vt:lpwstr>http://www.youthnow.rs/2020/05/13/prednosti-i-mane-onlajn-nastave/</vt:lpwstr>
      </vt:variant>
      <vt:variant>
        <vt:lpwstr/>
      </vt:variant>
      <vt:variant>
        <vt:i4>1638494</vt:i4>
      </vt:variant>
      <vt:variant>
        <vt:i4>36</vt:i4>
      </vt:variant>
      <vt:variant>
        <vt:i4>0</vt:i4>
      </vt:variant>
      <vt:variant>
        <vt:i4>5</vt:i4>
      </vt:variant>
      <vt:variant>
        <vt:lpwstr>https://www.pedagog.rs/2020/10/04/prednosti-i-nedostaci-onlajn-nastave-iz-ugla-nastavnika-za-vreme-vanrednog-stanja/</vt:lpwstr>
      </vt:variant>
      <vt:variant>
        <vt:lpwstr/>
      </vt:variant>
      <vt:variant>
        <vt:i4>1048592</vt:i4>
      </vt:variant>
      <vt:variant>
        <vt:i4>33</vt:i4>
      </vt:variant>
      <vt:variant>
        <vt:i4>0</vt:i4>
      </vt:variant>
      <vt:variant>
        <vt:i4>5</vt:i4>
      </vt:variant>
      <vt:variant>
        <vt:lpwstr>https://support.zoom.us/</vt:lpwstr>
      </vt:variant>
      <vt:variant>
        <vt:lpwstr/>
      </vt:variant>
      <vt:variant>
        <vt:i4>4718619</vt:i4>
      </vt:variant>
      <vt:variant>
        <vt:i4>30</vt:i4>
      </vt:variant>
      <vt:variant>
        <vt:i4>0</vt:i4>
      </vt:variant>
      <vt:variant>
        <vt:i4>5</vt:i4>
      </vt:variant>
      <vt:variant>
        <vt:lpwstr>https://support.google.com/edu/classroom</vt:lpwstr>
      </vt:variant>
      <vt:variant>
        <vt:lpwstr/>
      </vt:variant>
      <vt:variant>
        <vt:i4>7667748</vt:i4>
      </vt:variant>
      <vt:variant>
        <vt:i4>27</vt:i4>
      </vt:variant>
      <vt:variant>
        <vt:i4>0</vt:i4>
      </vt:variant>
      <vt:variant>
        <vt:i4>5</vt:i4>
      </vt:variant>
      <vt:variant>
        <vt:lpwstr>https://bigbluebutton.org/teachers/</vt:lpwstr>
      </vt:variant>
      <vt:variant>
        <vt:lpwstr/>
      </vt:variant>
      <vt:variant>
        <vt:i4>3604576</vt:i4>
      </vt:variant>
      <vt:variant>
        <vt:i4>24</vt:i4>
      </vt:variant>
      <vt:variant>
        <vt:i4>0</vt:i4>
      </vt:variant>
      <vt:variant>
        <vt:i4>5</vt:i4>
      </vt:variant>
      <vt:variant>
        <vt:lpwstr>https://www.microsoft.com/en-us/microsoft-teams</vt:lpwstr>
      </vt:variant>
      <vt:variant>
        <vt:lpwstr/>
      </vt:variant>
      <vt:variant>
        <vt:i4>2949216</vt:i4>
      </vt:variant>
      <vt:variant>
        <vt:i4>21</vt:i4>
      </vt:variant>
      <vt:variant>
        <vt:i4>0</vt:i4>
      </vt:variant>
      <vt:variant>
        <vt:i4>5</vt:i4>
      </vt:variant>
      <vt:variant>
        <vt:lpwstr>https://www.skype.com/en/blogs</vt:lpwstr>
      </vt:variant>
      <vt:variant>
        <vt:lpwstr/>
      </vt:variant>
      <vt:variant>
        <vt:i4>1966164</vt:i4>
      </vt:variant>
      <vt:variant>
        <vt:i4>18</vt:i4>
      </vt:variant>
      <vt:variant>
        <vt:i4>0</vt:i4>
      </vt:variant>
      <vt:variant>
        <vt:i4>5</vt:i4>
      </vt:variant>
      <vt:variant>
        <vt:lpwstr>https://apps.google.com/intl/en/meet/how-it-works</vt:lpwstr>
      </vt:variant>
      <vt:variant>
        <vt:lpwstr/>
      </vt:variant>
      <vt:variant>
        <vt:i4>4784136</vt:i4>
      </vt:variant>
      <vt:variant>
        <vt:i4>15</vt:i4>
      </vt:variant>
      <vt:variant>
        <vt:i4>0</vt:i4>
      </vt:variant>
      <vt:variant>
        <vt:i4>5</vt:i4>
      </vt:variant>
      <vt:variant>
        <vt:lpwstr>https://zoom.us/</vt:lpwstr>
      </vt:variant>
      <vt:variant>
        <vt:lpwstr/>
      </vt:variant>
      <vt:variant>
        <vt:i4>6160406</vt:i4>
      </vt:variant>
      <vt:variant>
        <vt:i4>12</vt:i4>
      </vt:variant>
      <vt:variant>
        <vt:i4>0</vt:i4>
      </vt:variant>
      <vt:variant>
        <vt:i4>5</vt:i4>
      </vt:variant>
      <vt:variant>
        <vt:lpwstr>https://classroom.google.com/</vt:lpwstr>
      </vt:variant>
      <vt:variant>
        <vt:lpwstr/>
      </vt:variant>
      <vt:variant>
        <vt:i4>6619179</vt:i4>
      </vt:variant>
      <vt:variant>
        <vt:i4>9</vt:i4>
      </vt:variant>
      <vt:variant>
        <vt:i4>0</vt:i4>
      </vt:variant>
      <vt:variant>
        <vt:i4>5</vt:i4>
      </vt:variant>
      <vt:variant>
        <vt:lpwstr>https://bigbluebutton.org/</vt:lpwstr>
      </vt:variant>
      <vt:variant>
        <vt:lpwstr/>
      </vt:variant>
      <vt:variant>
        <vt:i4>3604576</vt:i4>
      </vt:variant>
      <vt:variant>
        <vt:i4>6</vt:i4>
      </vt:variant>
      <vt:variant>
        <vt:i4>0</vt:i4>
      </vt:variant>
      <vt:variant>
        <vt:i4>5</vt:i4>
      </vt:variant>
      <vt:variant>
        <vt:lpwstr>https://www.microsoft.com/en-us/microsoft-teams</vt:lpwstr>
      </vt:variant>
      <vt:variant>
        <vt:lpwstr/>
      </vt:variant>
      <vt:variant>
        <vt:i4>3997729</vt:i4>
      </vt:variant>
      <vt:variant>
        <vt:i4>3</vt:i4>
      </vt:variant>
      <vt:variant>
        <vt:i4>0</vt:i4>
      </vt:variant>
      <vt:variant>
        <vt:i4>5</vt:i4>
      </vt:variant>
      <vt:variant>
        <vt:lpwstr>https://www.skype.com/</vt:lpwstr>
      </vt:variant>
      <vt:variant>
        <vt:lpwstr/>
      </vt:variant>
      <vt:variant>
        <vt:i4>655365</vt:i4>
      </vt:variant>
      <vt:variant>
        <vt:i4>0</vt:i4>
      </vt:variant>
      <vt:variant>
        <vt:i4>0</vt:i4>
      </vt:variant>
      <vt:variant>
        <vt:i4>5</vt:i4>
      </vt:variant>
      <vt:variant>
        <vt:lpwstr>https://meet.google.com/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9</cp:revision>
  <cp:lastPrinted>2021-03-01T07:27:00Z</cp:lastPrinted>
  <dcterms:created xsi:type="dcterms:W3CDTF">2021-03-12T14:52:00Z</dcterms:created>
  <dcterms:modified xsi:type="dcterms:W3CDTF">2021-05-18T08:21:00Z</dcterms:modified>
</cp:coreProperties>
</file>