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Pr="003975FE" w:rsidRDefault="0047582F" w:rsidP="004C17F5">
      <w:pPr>
        <w:pStyle w:val="Heading1"/>
      </w:pPr>
      <w:bookmarkStart w:id="0" w:name="_Hlk56413704"/>
    </w:p>
    <w:p w:rsidR="004B4B05" w:rsidRPr="00AD21D0" w:rsidRDefault="004B4B05" w:rsidP="004B4B05">
      <w:pPr>
        <w:pStyle w:val="Heading1"/>
      </w:pPr>
      <w:r w:rsidRPr="00AD21D0">
        <w:t>П</w:t>
      </w:r>
      <w:r>
        <w:t xml:space="preserve">РИМЕНА НОВИХ ТЕХНОЛОГИЈА У ПРОЦЕСУ СТИЦАњА ЗНАЊА – </w:t>
      </w:r>
      <w:r w:rsidRPr="00326C1B">
        <w:t>АБЛЕТОН ЛИВЕ</w:t>
      </w:r>
    </w:p>
    <w:p w:rsidR="004414D5" w:rsidRPr="003C0008" w:rsidRDefault="004414D5" w:rsidP="004414D5">
      <w:pPr>
        <w:keepNext/>
        <w:keepLines/>
        <w:spacing w:after="0" w:line="276" w:lineRule="auto"/>
        <w:ind w:firstLine="0"/>
        <w:jc w:val="center"/>
        <w:rPr>
          <w:bCs/>
          <w:i/>
          <w:noProof w:val="0"/>
          <w:sz w:val="18"/>
          <w:szCs w:val="18"/>
          <w:lang w:bidi="ar-SA"/>
        </w:rPr>
      </w:pPr>
      <w:r w:rsidRPr="003C0008">
        <w:rPr>
          <w:bCs/>
          <w:i/>
          <w:noProof w:val="0"/>
          <w:sz w:val="18"/>
          <w:szCs w:val="18"/>
          <w:lang w:bidi="ar-SA"/>
        </w:rPr>
        <w:t>Роберт Фаркаш</w:t>
      </w:r>
      <w:r w:rsidRPr="004414D5">
        <w:rPr>
          <w:bCs/>
          <w:i/>
          <w:noProof w:val="0"/>
          <w:sz w:val="18"/>
          <w:szCs w:val="18"/>
          <w:vertAlign w:val="superscript"/>
          <w:lang w:val="en-US" w:bidi="ar-SA"/>
        </w:rPr>
        <w:footnoteReference w:id="2"/>
      </w:r>
      <w:r w:rsidRPr="003C0008">
        <w:rPr>
          <w:bCs/>
          <w:i/>
          <w:noProof w:val="0"/>
          <w:sz w:val="18"/>
          <w:szCs w:val="18"/>
          <w:lang w:bidi="ar-SA"/>
        </w:rPr>
        <w:t xml:space="preserve">  Драган Бороњац</w:t>
      </w:r>
      <w:r w:rsidRPr="004414D5">
        <w:rPr>
          <w:bCs/>
          <w:i/>
          <w:noProof w:val="0"/>
          <w:sz w:val="18"/>
          <w:szCs w:val="18"/>
          <w:vertAlign w:val="superscript"/>
          <w:lang w:val="en-US" w:bidi="ar-SA"/>
        </w:rPr>
        <w:footnoteReference w:id="3"/>
      </w:r>
    </w:p>
    <w:p w:rsidR="00915D96" w:rsidRDefault="00016DFD" w:rsidP="00915D96">
      <w:pPr>
        <w:pStyle w:val="Rezime"/>
      </w:pPr>
      <w:r>
        <w:rPr>
          <w:b/>
        </w:rPr>
        <w:t>Резиме</w:t>
      </w:r>
      <w:r w:rsidR="00AC693A" w:rsidRPr="00C42113">
        <w:rPr>
          <w:b/>
        </w:rPr>
        <w:t>:</w:t>
      </w:r>
      <w:r w:rsidR="00AC693A" w:rsidRPr="00C42113">
        <w:t xml:space="preserve"> </w:t>
      </w:r>
      <w:r w:rsidR="00915D96">
        <w:t xml:space="preserve">У скорашње време као у многим областима живота, па и у образовању суочени </w:t>
      </w:r>
      <w:r w:rsidR="00577C1B">
        <w:t xml:space="preserve">смо </w:t>
      </w:r>
      <w:r w:rsidR="00915D96">
        <w:t>са изазовима са каквим се нисмо с</w:t>
      </w:r>
      <w:r w:rsidR="003975FE">
        <w:t>ус</w:t>
      </w:r>
      <w:r w:rsidR="00915D96">
        <w:t xml:space="preserve">ретали у животу. Због новог вируса који је угрозио животе људи </w:t>
      </w:r>
      <w:r w:rsidR="003975FE">
        <w:t xml:space="preserve">образовне установе су </w:t>
      </w:r>
      <w:r w:rsidR="00915D96">
        <w:t>приморан</w:t>
      </w:r>
      <w:r w:rsidR="003975FE">
        <w:t>е</w:t>
      </w:r>
      <w:r w:rsidR="00915D96">
        <w:t xml:space="preserve"> да корист</w:t>
      </w:r>
      <w:r w:rsidR="003975FE">
        <w:t>е</w:t>
      </w:r>
      <w:r w:rsidR="00915D96">
        <w:t xml:space="preserve"> наставу на даљину у разним облицима. И до данас смо повремено користили онлајн наставу, али сада смо приморани да наставу целог семестра пролазимо на даљину, преко интернета. У ту сврху користимо разна окружења направљена за онлајн предавања и проверу знања.</w:t>
      </w:r>
    </w:p>
    <w:p w:rsidR="00915D96" w:rsidRDefault="00915D96" w:rsidP="0052063B">
      <w:pPr>
        <w:pStyle w:val="Rezime"/>
      </w:pPr>
      <w:r>
        <w:t>За потребе предмета Постпродукција звука на нашем факутету одлучили смо се за Мудл (</w:t>
      </w:r>
      <w:r w:rsidRPr="00915D96">
        <w:rPr>
          <w:i/>
        </w:rPr>
        <w:t>Moodle</w:t>
      </w:r>
      <w:r>
        <w:t>) окружење, један од најпопуларнијих ЛМС (</w:t>
      </w:r>
      <w:r w:rsidRPr="00915D96">
        <w:rPr>
          <w:rStyle w:val="jlqj4b"/>
          <w:i/>
        </w:rPr>
        <w:t>learning</w:t>
      </w:r>
      <w:r w:rsidRPr="003C0008">
        <w:rPr>
          <w:rStyle w:val="jlqj4b"/>
          <w:i/>
        </w:rPr>
        <w:t xml:space="preserve"> </w:t>
      </w:r>
      <w:r w:rsidRPr="00915D96">
        <w:rPr>
          <w:rStyle w:val="jlqj4b"/>
          <w:i/>
        </w:rPr>
        <w:t>management</w:t>
      </w:r>
      <w:r w:rsidRPr="003C0008">
        <w:rPr>
          <w:rStyle w:val="jlqj4b"/>
          <w:i/>
        </w:rPr>
        <w:t xml:space="preserve"> </w:t>
      </w:r>
      <w:r w:rsidRPr="00915D96">
        <w:rPr>
          <w:rStyle w:val="jlqj4b"/>
          <w:i/>
        </w:rPr>
        <w:t>system</w:t>
      </w:r>
      <w:r>
        <w:t>) софтвер.</w:t>
      </w:r>
      <w:r w:rsidR="0052063B">
        <w:t xml:space="preserve"> (Moodle, n.d.)</w:t>
      </w:r>
      <w:r>
        <w:t xml:space="preserve"> Мудл је једна од најкоришћенијих плафторми за вођење наставе и држање часова преко интернета. Бесплатна је и отвореног је кода у случају да желите да се бавите преправком функционалности.</w:t>
      </w:r>
    </w:p>
    <w:p w:rsidR="004414D5" w:rsidRPr="00C42113" w:rsidRDefault="00915D96" w:rsidP="00915D96">
      <w:pPr>
        <w:pStyle w:val="Rezime"/>
      </w:pPr>
      <w:r>
        <w:t>Настава преко интернета за програм Аблетон Ливе је осмишљена тако да лекције воде студенте кроз потребне кораке уз прецизна упутства, али са могућношћу да корисници самостално могу да креирају радове.</w:t>
      </w:r>
    </w:p>
    <w:p w:rsidR="004C17F5" w:rsidRPr="00915D96" w:rsidRDefault="00016DFD" w:rsidP="00380569">
      <w:pPr>
        <w:pStyle w:val="Rezime"/>
      </w:pPr>
      <w:r>
        <w:rPr>
          <w:b/>
        </w:rPr>
        <w:t>Кључне</w:t>
      </w:r>
      <w:r w:rsidR="00AC693A" w:rsidRPr="00C42113">
        <w:rPr>
          <w:b/>
        </w:rPr>
        <w:t xml:space="preserve"> </w:t>
      </w:r>
      <w:r>
        <w:rPr>
          <w:b/>
        </w:rPr>
        <w:t>речи</w:t>
      </w:r>
      <w:r w:rsidR="00AC693A" w:rsidRPr="00C42113">
        <w:rPr>
          <w:b/>
        </w:rPr>
        <w:t>:</w:t>
      </w:r>
      <w:r w:rsidR="00AC693A" w:rsidRPr="00C42113">
        <w:t xml:space="preserve"> </w:t>
      </w:r>
      <w:r w:rsidR="00915D96">
        <w:t xml:space="preserve">Аблетон, </w:t>
      </w:r>
      <w:r w:rsidR="00AD7675">
        <w:t>софтвер, онлајн, настава, продукција</w:t>
      </w:r>
    </w:p>
    <w:p w:rsidR="004B4B05" w:rsidRDefault="004B4B05" w:rsidP="000B24F1">
      <w:pPr>
        <w:pStyle w:val="Heading1"/>
      </w:pPr>
      <w:r>
        <w:rPr>
          <w:rStyle w:val="jlqj4b"/>
        </w:rPr>
        <w:t>APPLICATION OF NEW TECHNOLOGIES IN THE PROCESS OF ACQUIRING KNOWLEDGE</w:t>
      </w:r>
      <w:r>
        <w:t xml:space="preserve"> </w:t>
      </w:r>
      <w:r w:rsidR="00AD7675">
        <w:rPr>
          <w:rStyle w:val="jlqj4b"/>
        </w:rPr>
        <w:t>–</w:t>
      </w:r>
      <w:r>
        <w:rPr>
          <w:rStyle w:val="jlqj4b"/>
        </w:rPr>
        <w:t xml:space="preserve"> ABLETON LIVE</w:t>
      </w:r>
    </w:p>
    <w:p w:rsidR="004818CD" w:rsidRDefault="00016DFD" w:rsidP="004818CD">
      <w:pPr>
        <w:pStyle w:val="Rezime"/>
        <w:rPr>
          <w:rStyle w:val="jlqj4b"/>
        </w:rPr>
      </w:pPr>
      <w:r>
        <w:rPr>
          <w:b/>
        </w:rPr>
        <w:t>Abstract</w:t>
      </w:r>
      <w:r w:rsidR="00AC693A" w:rsidRPr="004C17F5">
        <w:rPr>
          <w:b/>
        </w:rPr>
        <w:t>:</w:t>
      </w:r>
      <w:r w:rsidR="00AC693A" w:rsidRPr="004C17F5">
        <w:t xml:space="preserve"> </w:t>
      </w:r>
      <w:r w:rsidR="004818CD">
        <w:rPr>
          <w:rStyle w:val="jlqj4b"/>
        </w:rPr>
        <w:t xml:space="preserve">In recent times, as in many areas of life, even in education, we are facing challenges that we have not encountered in life. Due to the new virus that has endangered the lives of people, educational institutions have been forced to use distance learning in various forms. Until today, we have occasionally used online classes, but now we are forced to go through classes for the whole semester at a distance, over the Internet. For this purpose, we used various environments created for online lectures and knowledge testing. </w:t>
      </w:r>
    </w:p>
    <w:p w:rsidR="004818CD" w:rsidRDefault="004818CD" w:rsidP="004818CD">
      <w:pPr>
        <w:pStyle w:val="Rezime"/>
        <w:rPr>
          <w:rStyle w:val="jlqj4b"/>
        </w:rPr>
      </w:pPr>
      <w:r>
        <w:rPr>
          <w:rStyle w:val="jlqj4b"/>
        </w:rPr>
        <w:t>For the needs of the subject Postproduction of sound at our faculty, we opted for the Moodle environment, one of the most popular LMS (learning management system) software. (Moodle, n.d.) Moodle is one of the most used platforms for teaching and teaching classes over the Internet. It</w:t>
      </w:r>
      <w:r w:rsidR="00AD7675">
        <w:rPr>
          <w:rStyle w:val="jlqj4b"/>
        </w:rPr>
        <w:t xml:space="preserve"> i</w:t>
      </w:r>
      <w:r>
        <w:rPr>
          <w:rStyle w:val="jlqj4b"/>
        </w:rPr>
        <w:t xml:space="preserve">s free and open source in case you want to redo the functionality. </w:t>
      </w:r>
    </w:p>
    <w:p w:rsidR="004818CD" w:rsidRDefault="004818CD" w:rsidP="004818CD">
      <w:pPr>
        <w:pStyle w:val="Rezime"/>
        <w:rPr>
          <w:rStyle w:val="jlqj4b"/>
        </w:rPr>
      </w:pPr>
      <w:r>
        <w:rPr>
          <w:rStyle w:val="jlqj4b"/>
        </w:rPr>
        <w:t>Online teaching for the Ableton Live program is designed so that lessons guide students through the necessary steps with precise instructions, but with the possibility for users to create works independently.</w:t>
      </w:r>
    </w:p>
    <w:p w:rsidR="00AC693A" w:rsidRDefault="00016DFD" w:rsidP="004818CD">
      <w:pPr>
        <w:pStyle w:val="Rezime"/>
      </w:pPr>
      <w:r>
        <w:rPr>
          <w:b/>
        </w:rPr>
        <w:t>Ke</w:t>
      </w:r>
      <w:r w:rsidR="00AC693A" w:rsidRPr="004C17F5">
        <w:rPr>
          <w:b/>
        </w:rPr>
        <w:t>y w</w:t>
      </w:r>
      <w:r>
        <w:rPr>
          <w:b/>
        </w:rPr>
        <w:t>ords</w:t>
      </w:r>
      <w:r w:rsidR="00AC693A" w:rsidRPr="004C17F5">
        <w:rPr>
          <w:b/>
        </w:rPr>
        <w:t>:</w:t>
      </w:r>
      <w:r w:rsidR="00AC693A" w:rsidRPr="004C17F5">
        <w:t xml:space="preserve"> </w:t>
      </w:r>
      <w:r w:rsidR="00915D96">
        <w:rPr>
          <w:rStyle w:val="jlqj4b"/>
        </w:rPr>
        <w:t xml:space="preserve">Ableton, </w:t>
      </w:r>
      <w:r w:rsidR="001879FA">
        <w:rPr>
          <w:rStyle w:val="jlqj4b"/>
        </w:rPr>
        <w:t>software, online, teaching, production</w:t>
      </w:r>
    </w:p>
    <w:p w:rsidR="00FB0808" w:rsidRDefault="00915D96" w:rsidP="00BD4BD5">
      <w:pPr>
        <w:pStyle w:val="Heading2"/>
      </w:pPr>
      <w:r>
        <w:t>Увод</w:t>
      </w:r>
    </w:p>
    <w:p w:rsidR="0073706C" w:rsidRDefault="0073706C" w:rsidP="002F7A5D">
      <w:r w:rsidRPr="0073706C">
        <w:t>Аблетон Ливе је јединствен и снажан алат за аудио продукцију, а има савршен дизајн за извођење уживо.</w:t>
      </w:r>
      <w:r w:rsidR="00D9407C">
        <w:t xml:space="preserve"> </w:t>
      </w:r>
      <w:r w:rsidR="00D9407C" w:rsidRPr="00D9407C">
        <w:t>(Ableton, n.d.)</w:t>
      </w:r>
      <w:r w:rsidR="00D9407C">
        <w:t xml:space="preserve"> </w:t>
      </w:r>
      <w:r w:rsidRPr="0073706C">
        <w:t xml:space="preserve">За разлику од многих осталих музичких софтвера, Ливе је дизајниран тако да буде инструмент за наступе уживо, али и алат за компоновање, снимање, аранжман, микс и мастеринг. Такође се користи од стране </w:t>
      </w:r>
      <w:r>
        <w:t>ди-</w:t>
      </w:r>
      <w:r w:rsidRPr="0073706C">
        <w:t>џ</w:t>
      </w:r>
      <w:r>
        <w:t>еј</w:t>
      </w:r>
      <w:r w:rsidRPr="0073706C">
        <w:t xml:space="preserve">ева, јер пружа могућност синхронизације битова, кросфејдера, као и других ефеката. Он представља једну од првих апликација које су аутоматски могле да синхронизују </w:t>
      </w:r>
      <w:r w:rsidRPr="0073706C">
        <w:lastRenderedPageBreak/>
        <w:t>песме. Интерфејс програма Аблетон Ливе дизајниран је тако да омогућава коришћење у живим наступима, као и за употребу у музичкој продукцији. Оваква врста интерфејса доста се разликује од осталих платформи за продукцију зато што је очигледно да је дизајниран за рад на само једном екрану.</w:t>
      </w:r>
    </w:p>
    <w:p w:rsidR="0073706C" w:rsidRPr="0073706C" w:rsidRDefault="0073706C" w:rsidP="002F7A5D">
      <w:pPr>
        <w:pStyle w:val="Heading2"/>
      </w:pPr>
      <w:r w:rsidRPr="0073706C">
        <w:t>ВЕЖБА 1</w:t>
      </w:r>
    </w:p>
    <w:p w:rsidR="0073706C" w:rsidRDefault="0073706C" w:rsidP="00743937">
      <w:r>
        <w:t xml:space="preserve">Ова вежба је осмишљена да би се корисници упознали са основама у раду са програмом Аблетон </w:t>
      </w:r>
      <w:r w:rsidR="0019720F">
        <w:t>Л</w:t>
      </w:r>
      <w:r>
        <w:t>иве. Она садржи једноставне примере у почетном раду.</w:t>
      </w:r>
    </w:p>
    <w:p w:rsidR="00071041" w:rsidRDefault="0073706C" w:rsidP="00743937">
      <w:r>
        <w:t>Програм</w:t>
      </w:r>
      <w:r w:rsidR="0019720F">
        <w:rPr>
          <w:lang w:val="sr-Cyrl-CS"/>
        </w:rPr>
        <w:t>,</w:t>
      </w:r>
      <w:r>
        <w:t xml:space="preserve"> </w:t>
      </w:r>
      <w:r w:rsidR="0019720F">
        <w:t>као и многи</w:t>
      </w:r>
      <w:r w:rsidR="0019720F">
        <w:rPr>
          <w:lang w:val="sr-Cyrl-CS"/>
        </w:rPr>
        <w:t>,</w:t>
      </w:r>
      <w:r>
        <w:t xml:space="preserve"> садржи прозор</w:t>
      </w:r>
      <w:r w:rsidR="0019720F">
        <w:rPr>
          <w:lang w:val="sr-Cyrl-CS"/>
        </w:rPr>
        <w:t xml:space="preserve">е </w:t>
      </w:r>
      <w:r>
        <w:t>(баров</w:t>
      </w:r>
      <w:r w:rsidR="0019720F">
        <w:rPr>
          <w:lang w:val="sr-Cyrl-CS"/>
        </w:rPr>
        <w:t>е</w:t>
      </w:r>
      <w:r>
        <w:t xml:space="preserve">), који могу да се подешавају у складу са потребом. </w:t>
      </w:r>
      <w:r w:rsidR="006531D7">
        <w:t>Б</w:t>
      </w:r>
      <w:r>
        <w:t>ар</w:t>
      </w:r>
      <w:r w:rsidR="006531D7">
        <w:t xml:space="preserve"> за претраживање</w:t>
      </w:r>
      <w:r>
        <w:t xml:space="preserve"> садржи категорије из којих се бирају инструменти, ефекти, семплови и тако даље.</w:t>
      </w:r>
      <w:r w:rsidR="003F0B59">
        <w:t xml:space="preserve"> </w:t>
      </w:r>
      <w:r>
        <w:t xml:space="preserve">Клип бар служи за припрему и програмирање музике коју желите да изводите. Овај бар је главна одлика изгледа </w:t>
      </w:r>
      <w:r w:rsidR="00D9407C">
        <w:t>нове сесије у програму</w:t>
      </w:r>
      <w:r>
        <w:t>.</w:t>
      </w:r>
    </w:p>
    <w:p w:rsidR="00A76773" w:rsidRPr="00C23F1F" w:rsidRDefault="00A76773" w:rsidP="002F7A5D">
      <w:pPr>
        <w:spacing w:after="0"/>
        <w:rPr>
          <w:szCs w:val="24"/>
        </w:rPr>
      </w:pPr>
    </w:p>
    <w:p w:rsidR="0039590D" w:rsidRDefault="00600116" w:rsidP="00326C1B">
      <w:pPr>
        <w:spacing w:after="0"/>
        <w:ind w:firstLine="0"/>
        <w:jc w:val="center"/>
        <w:rPr>
          <w:szCs w:val="24"/>
          <w:lang w:bidi="ar-SA"/>
        </w:rPr>
      </w:pPr>
      <w:r w:rsidRPr="006031AB">
        <w:rPr>
          <w:szCs w:val="24"/>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style="width:385.8pt;height:143.3pt;visibility:visible">
            <v:imagedata r:id="rId8" o:title=""/>
          </v:shape>
        </w:pict>
      </w:r>
    </w:p>
    <w:p w:rsidR="0039590D" w:rsidRPr="00071041" w:rsidRDefault="0039590D" w:rsidP="002F7A5D">
      <w:pPr>
        <w:pStyle w:val="Caption"/>
        <w:rPr>
          <w:noProof w:val="0"/>
        </w:rPr>
      </w:pPr>
      <w:r>
        <w:rPr>
          <w:noProof w:val="0"/>
          <w:lang w:val="en-US"/>
        </w:rPr>
        <w:t>Слика</w:t>
      </w:r>
      <w:r w:rsidRPr="003C0008">
        <w:rPr>
          <w:noProof w:val="0"/>
        </w:rPr>
        <w:t xml:space="preserve"> 1 – </w:t>
      </w:r>
      <w:r w:rsidR="00071041">
        <w:rPr>
          <w:noProof w:val="0"/>
        </w:rPr>
        <w:t>Општи изглед</w:t>
      </w:r>
    </w:p>
    <w:p w:rsidR="0039590D" w:rsidRPr="00C23F1F" w:rsidRDefault="0039590D" w:rsidP="002F7A5D">
      <w:pPr>
        <w:spacing w:after="0"/>
        <w:rPr>
          <w:szCs w:val="24"/>
        </w:rPr>
      </w:pPr>
    </w:p>
    <w:p w:rsidR="0073706C" w:rsidRPr="0073706C" w:rsidRDefault="0073706C" w:rsidP="00743937">
      <w:pPr>
        <w:rPr>
          <w:szCs w:val="24"/>
        </w:rPr>
      </w:pPr>
      <w:r w:rsidRPr="0073706C">
        <w:rPr>
          <w:szCs w:val="24"/>
        </w:rPr>
        <w:t>Постоје Миди и Аудио трекови. Миди трек је нека врста уређаја или програма који контролише извођење инструмената или семплова. Постоји више начина да се то уради.</w:t>
      </w:r>
    </w:p>
    <w:p w:rsidR="00071041" w:rsidRDefault="0073706C" w:rsidP="00743937">
      <w:pPr>
        <w:rPr>
          <w:szCs w:val="24"/>
        </w:rPr>
      </w:pPr>
      <w:r w:rsidRPr="0073706C">
        <w:rPr>
          <w:szCs w:val="24"/>
        </w:rPr>
        <w:t>Први начин употребе Миди канала</w:t>
      </w:r>
      <w:r>
        <w:rPr>
          <w:szCs w:val="24"/>
        </w:rPr>
        <w:t xml:space="preserve"> </w:t>
      </w:r>
      <w:r w:rsidRPr="0073706C">
        <w:rPr>
          <w:szCs w:val="24"/>
        </w:rPr>
        <w:t xml:space="preserve">(трека) је директно постављање неког инструмента на њега. На </w:t>
      </w:r>
      <w:r>
        <w:rPr>
          <w:szCs w:val="24"/>
        </w:rPr>
        <w:t>пример из категорије Инструменти</w:t>
      </w:r>
      <w:r w:rsidRPr="0073706C">
        <w:rPr>
          <w:szCs w:val="24"/>
        </w:rPr>
        <w:t>/Еле</w:t>
      </w:r>
      <w:r>
        <w:rPr>
          <w:szCs w:val="24"/>
        </w:rPr>
        <w:t>ктрик</w:t>
      </w:r>
      <w:r w:rsidRPr="0073706C">
        <w:rPr>
          <w:szCs w:val="24"/>
        </w:rPr>
        <w:t xml:space="preserve">/Пиано изаберете Мк2 Хард Пиано.адв и мишем га превучете на празан Миди канал. Тиме сте укључили већ програмиран Миди инструмент, и кликом на било које празно поље испод отварате клавијатуру којом можете да исписујете ноте. Оне се појављују у </w:t>
      </w:r>
      <w:r>
        <w:rPr>
          <w:szCs w:val="24"/>
        </w:rPr>
        <w:t>К</w:t>
      </w:r>
      <w:r w:rsidRPr="0073706C">
        <w:rPr>
          <w:szCs w:val="24"/>
        </w:rPr>
        <w:t>лип прозору.</w:t>
      </w:r>
    </w:p>
    <w:p w:rsidR="0073706C" w:rsidRPr="00C23F1F" w:rsidRDefault="0073706C" w:rsidP="002F7A5D">
      <w:pPr>
        <w:spacing w:after="0"/>
        <w:rPr>
          <w:szCs w:val="24"/>
        </w:rPr>
      </w:pPr>
    </w:p>
    <w:p w:rsidR="0039590D" w:rsidRDefault="00600116" w:rsidP="00326C1B">
      <w:pPr>
        <w:spacing w:after="0"/>
        <w:ind w:firstLine="0"/>
        <w:jc w:val="center"/>
        <w:rPr>
          <w:szCs w:val="24"/>
          <w:lang w:bidi="ar-SA"/>
        </w:rPr>
      </w:pPr>
      <w:r w:rsidRPr="006031AB">
        <w:rPr>
          <w:szCs w:val="24"/>
          <w:lang w:bidi="ar-SA"/>
        </w:rPr>
        <w:pict>
          <v:shape id="Picture 3" o:spid="_x0000_i1026" type="#_x0000_t75" style="width:386.5pt;height:112.1pt;visibility:visible">
            <v:imagedata r:id="rId9" o:title=""/>
          </v:shape>
        </w:pict>
      </w:r>
    </w:p>
    <w:p w:rsidR="00071041" w:rsidRPr="00071041" w:rsidRDefault="00071041" w:rsidP="002F7A5D">
      <w:pPr>
        <w:pStyle w:val="Caption"/>
        <w:rPr>
          <w:noProof w:val="0"/>
        </w:rPr>
      </w:pPr>
      <w:r>
        <w:rPr>
          <w:noProof w:val="0"/>
          <w:lang w:val="en-US"/>
        </w:rPr>
        <w:t>Слика</w:t>
      </w:r>
      <w:r w:rsidRPr="003C0008">
        <w:rPr>
          <w:noProof w:val="0"/>
        </w:rPr>
        <w:t xml:space="preserve"> </w:t>
      </w:r>
      <w:r>
        <w:rPr>
          <w:noProof w:val="0"/>
        </w:rPr>
        <w:t>2</w:t>
      </w:r>
      <w:r w:rsidRPr="003C0008">
        <w:rPr>
          <w:noProof w:val="0"/>
        </w:rPr>
        <w:t xml:space="preserve"> – </w:t>
      </w:r>
      <w:r>
        <w:rPr>
          <w:noProof w:val="0"/>
        </w:rPr>
        <w:t>Компоновање</w:t>
      </w:r>
    </w:p>
    <w:p w:rsidR="00071041" w:rsidRPr="00C23F1F" w:rsidRDefault="00071041" w:rsidP="002F7A5D">
      <w:pPr>
        <w:spacing w:after="0"/>
        <w:rPr>
          <w:szCs w:val="24"/>
        </w:rPr>
      </w:pPr>
    </w:p>
    <w:p w:rsidR="0073706C" w:rsidRPr="0073706C" w:rsidRDefault="0073706C" w:rsidP="00743937">
      <w:pPr>
        <w:rPr>
          <w:szCs w:val="24"/>
        </w:rPr>
      </w:pPr>
      <w:r w:rsidRPr="0073706C">
        <w:rPr>
          <w:szCs w:val="24"/>
        </w:rPr>
        <w:t xml:space="preserve">Звук нота </w:t>
      </w:r>
      <w:r>
        <w:rPr>
          <w:szCs w:val="24"/>
        </w:rPr>
        <w:t>можете чути кликом на Пиано рол</w:t>
      </w:r>
      <w:r w:rsidRPr="0073706C">
        <w:rPr>
          <w:szCs w:val="24"/>
        </w:rPr>
        <w:t>, с тим да мора бити укључен Миди Едитор Прив</w:t>
      </w:r>
      <w:r>
        <w:rPr>
          <w:szCs w:val="24"/>
        </w:rPr>
        <w:t>ју</w:t>
      </w:r>
      <w:r w:rsidR="0019720F">
        <w:rPr>
          <w:szCs w:val="24"/>
          <w:lang w:val="sr-Cyrl-CS"/>
        </w:rPr>
        <w:t xml:space="preserve"> </w:t>
      </w:r>
      <w:r w:rsidRPr="0073706C">
        <w:rPr>
          <w:szCs w:val="24"/>
        </w:rPr>
        <w:t>(плав</w:t>
      </w:r>
      <w:r w:rsidR="00C43BB1">
        <w:rPr>
          <w:szCs w:val="24"/>
        </w:rPr>
        <w:t>е боје</w:t>
      </w:r>
      <w:r w:rsidRPr="0073706C">
        <w:rPr>
          <w:szCs w:val="24"/>
        </w:rPr>
        <w:t xml:space="preserve">). Дужину трајања нота бирате тако што кликнете десним </w:t>
      </w:r>
      <w:r w:rsidRPr="0073706C">
        <w:rPr>
          <w:szCs w:val="24"/>
        </w:rPr>
        <w:lastRenderedPageBreak/>
        <w:t>мишем на Едитор, па на потребну вредност. Исто тако треба одредити колико тр</w:t>
      </w:r>
      <w:r>
        <w:rPr>
          <w:szCs w:val="24"/>
        </w:rPr>
        <w:t>аје један циклус у секунди (Ленг</w:t>
      </w:r>
      <w:r w:rsidRPr="0073706C">
        <w:rPr>
          <w:szCs w:val="24"/>
        </w:rPr>
        <w:t>т).</w:t>
      </w:r>
    </w:p>
    <w:p w:rsidR="0073706C" w:rsidRPr="0073706C" w:rsidRDefault="0073706C" w:rsidP="00743937">
      <w:pPr>
        <w:rPr>
          <w:szCs w:val="24"/>
        </w:rPr>
      </w:pPr>
      <w:r w:rsidRPr="0073706C">
        <w:rPr>
          <w:szCs w:val="24"/>
        </w:rPr>
        <w:t>Важно је подесити и Темпо, односно брзину извођења нумере. Ако је потребно инструменти се могу мењати једноставним превлачењем другог инструмента уместо оног</w:t>
      </w:r>
      <w:r>
        <w:rPr>
          <w:szCs w:val="24"/>
        </w:rPr>
        <w:t xml:space="preserve"> који је на Трек бару. На</w:t>
      </w:r>
      <w:r w:rsidRPr="0073706C">
        <w:rPr>
          <w:szCs w:val="24"/>
        </w:rPr>
        <w:t xml:space="preserve"> бару</w:t>
      </w:r>
      <w:r w:rsidR="000F5344">
        <w:rPr>
          <w:szCs w:val="24"/>
        </w:rPr>
        <w:t xml:space="preserve"> са уређајима</w:t>
      </w:r>
      <w:r w:rsidRPr="0073706C">
        <w:rPr>
          <w:szCs w:val="24"/>
        </w:rPr>
        <w:t xml:space="preserve"> се могу подешавати параметри инструмета.</w:t>
      </w:r>
    </w:p>
    <w:p w:rsidR="00071041" w:rsidRDefault="0073706C" w:rsidP="00743937">
      <w:pPr>
        <w:rPr>
          <w:szCs w:val="24"/>
        </w:rPr>
      </w:pPr>
      <w:r w:rsidRPr="0073706C">
        <w:rPr>
          <w:szCs w:val="24"/>
        </w:rPr>
        <w:t>На сваком каналу постоје одређене команде. Сендс су ефекти</w:t>
      </w:r>
      <w:r>
        <w:rPr>
          <w:szCs w:val="24"/>
        </w:rPr>
        <w:t xml:space="preserve"> кашњења, А је Реверб, а Б је Ди</w:t>
      </w:r>
      <w:r w:rsidRPr="0073706C">
        <w:rPr>
          <w:szCs w:val="24"/>
        </w:rPr>
        <w:t>л</w:t>
      </w:r>
      <w:r>
        <w:rPr>
          <w:szCs w:val="24"/>
        </w:rPr>
        <w:t>еј</w:t>
      </w:r>
      <w:r w:rsidRPr="0073706C">
        <w:rPr>
          <w:szCs w:val="24"/>
        </w:rPr>
        <w:t>. Ту је и контрола јачине звука, који не би требало да иде у црвено. Дугме С (соло) се укључује ако желите да чујете само тај канал. Следећи тип Миди канала се користи тако што се изабере Инструментс/Симплер. Десним мишем се извуче на Миди канал. Тако се добије уређај који контролише семпл који се у њега убаци.</w:t>
      </w:r>
    </w:p>
    <w:p w:rsidR="0073706C" w:rsidRPr="00C23F1F" w:rsidRDefault="0073706C" w:rsidP="0073706C">
      <w:pPr>
        <w:spacing w:after="0"/>
        <w:rPr>
          <w:szCs w:val="24"/>
        </w:rPr>
      </w:pPr>
    </w:p>
    <w:p w:rsidR="0039590D" w:rsidRDefault="00600116" w:rsidP="005E56A7">
      <w:pPr>
        <w:spacing w:after="0"/>
        <w:ind w:firstLine="0"/>
        <w:jc w:val="center"/>
        <w:rPr>
          <w:szCs w:val="24"/>
          <w:lang w:bidi="ar-SA"/>
        </w:rPr>
      </w:pPr>
      <w:r w:rsidRPr="006031AB">
        <w:rPr>
          <w:szCs w:val="24"/>
          <w:lang w:bidi="ar-SA"/>
        </w:rPr>
        <w:pict>
          <v:shape id="Picture 10" o:spid="_x0000_i1027" type="#_x0000_t75" style="width:368.15pt;height:334.2pt;visibility:visible">
            <v:imagedata r:id="rId10" o:title=""/>
          </v:shape>
        </w:pict>
      </w:r>
    </w:p>
    <w:p w:rsidR="00071041" w:rsidRPr="00071041" w:rsidRDefault="00071041" w:rsidP="00071041">
      <w:pPr>
        <w:pStyle w:val="Caption"/>
        <w:rPr>
          <w:noProof w:val="0"/>
        </w:rPr>
      </w:pPr>
      <w:r>
        <w:rPr>
          <w:noProof w:val="0"/>
          <w:lang w:val="en-US"/>
        </w:rPr>
        <w:t>Слика</w:t>
      </w:r>
      <w:r w:rsidRPr="003C0008">
        <w:rPr>
          <w:noProof w:val="0"/>
        </w:rPr>
        <w:t xml:space="preserve"> </w:t>
      </w:r>
      <w:r>
        <w:rPr>
          <w:noProof w:val="0"/>
        </w:rPr>
        <w:t>3</w:t>
      </w:r>
      <w:r w:rsidRPr="003C0008">
        <w:rPr>
          <w:noProof w:val="0"/>
        </w:rPr>
        <w:t xml:space="preserve"> – </w:t>
      </w:r>
      <w:r>
        <w:rPr>
          <w:noProof w:val="0"/>
        </w:rPr>
        <w:t>Сетовање Миди канала</w:t>
      </w:r>
    </w:p>
    <w:p w:rsidR="00071041" w:rsidRPr="00C23F1F" w:rsidRDefault="00071041" w:rsidP="0039590D">
      <w:pPr>
        <w:spacing w:after="0"/>
        <w:rPr>
          <w:szCs w:val="24"/>
        </w:rPr>
      </w:pPr>
    </w:p>
    <w:p w:rsidR="0073706C" w:rsidRPr="0073706C" w:rsidRDefault="0073706C" w:rsidP="00743937">
      <w:pPr>
        <w:rPr>
          <w:szCs w:val="24"/>
        </w:rPr>
      </w:pPr>
      <w:r w:rsidRPr="0073706C">
        <w:rPr>
          <w:szCs w:val="24"/>
        </w:rPr>
        <w:t>Даље, отвара се било које поље у каналу и добија се клавијатура, као и у пр</w:t>
      </w:r>
      <w:r w:rsidR="0019720F">
        <w:rPr>
          <w:szCs w:val="24"/>
          <w:lang w:val="sr-Cyrl-CS"/>
        </w:rPr>
        <w:t>етходном поступку</w:t>
      </w:r>
      <w:r w:rsidRPr="0073706C">
        <w:rPr>
          <w:szCs w:val="24"/>
        </w:rPr>
        <w:t>.</w:t>
      </w:r>
    </w:p>
    <w:p w:rsidR="0073706C" w:rsidRPr="0073706C" w:rsidRDefault="0073706C" w:rsidP="00743937">
      <w:pPr>
        <w:rPr>
          <w:szCs w:val="24"/>
        </w:rPr>
      </w:pPr>
      <w:r w:rsidRPr="0073706C">
        <w:rPr>
          <w:szCs w:val="24"/>
        </w:rPr>
        <w:t>У Симплер се може убацити било који семпл тј. звук, и он ће га свирати како смо га испрограмирали.</w:t>
      </w:r>
    </w:p>
    <w:p w:rsidR="00AF5422" w:rsidRPr="00C23F1F" w:rsidRDefault="0073706C" w:rsidP="00743937">
      <w:pPr>
        <w:rPr>
          <w:szCs w:val="24"/>
        </w:rPr>
      </w:pPr>
      <w:r w:rsidRPr="0073706C">
        <w:rPr>
          <w:szCs w:val="24"/>
        </w:rPr>
        <w:t>Следећа врста Миди канала се укључује тако</w:t>
      </w:r>
      <w:r>
        <w:rPr>
          <w:szCs w:val="24"/>
        </w:rPr>
        <w:t xml:space="preserve"> што се бира Инструментс/Импулс</w:t>
      </w:r>
      <w:r w:rsidRPr="0073706C">
        <w:rPr>
          <w:szCs w:val="24"/>
        </w:rPr>
        <w:t>. Превлачи се на Миди канал.</w:t>
      </w:r>
    </w:p>
    <w:p w:rsidR="0039590D" w:rsidRDefault="0039590D" w:rsidP="0039590D">
      <w:pPr>
        <w:spacing w:after="0"/>
        <w:rPr>
          <w:szCs w:val="24"/>
          <w:lang w:bidi="ar-SA"/>
        </w:rPr>
      </w:pPr>
      <w:r w:rsidRPr="00C23F1F">
        <w:rPr>
          <w:szCs w:val="24"/>
        </w:rPr>
        <w:lastRenderedPageBreak/>
        <w:t xml:space="preserve"> </w:t>
      </w:r>
      <w:r w:rsidR="00600116" w:rsidRPr="006031AB">
        <w:rPr>
          <w:szCs w:val="24"/>
          <w:lang w:bidi="ar-SA"/>
        </w:rPr>
        <w:pict>
          <v:shape id="Picture 12" o:spid="_x0000_i1028" type="#_x0000_t75" style="width:364.75pt;height:262.2pt;visibility:visible">
            <v:imagedata r:id="rId11" o:title=""/>
          </v:shape>
        </w:pict>
      </w:r>
    </w:p>
    <w:p w:rsidR="00071041" w:rsidRPr="00071041" w:rsidRDefault="00071041" w:rsidP="00071041">
      <w:pPr>
        <w:pStyle w:val="Caption"/>
        <w:rPr>
          <w:noProof w:val="0"/>
        </w:rPr>
      </w:pPr>
      <w:r>
        <w:rPr>
          <w:noProof w:val="0"/>
          <w:lang w:val="en-US"/>
        </w:rPr>
        <w:t>Слика</w:t>
      </w:r>
      <w:r w:rsidRPr="003C0008">
        <w:rPr>
          <w:noProof w:val="0"/>
        </w:rPr>
        <w:t xml:space="preserve"> 4 – </w:t>
      </w:r>
      <w:r w:rsidR="0019720F">
        <w:rPr>
          <w:noProof w:val="0"/>
        </w:rPr>
        <w:t>Сетова</w:t>
      </w:r>
      <w:r w:rsidR="0019720F">
        <w:rPr>
          <w:noProof w:val="0"/>
          <w:lang w:val="sr-Cyrl-CS"/>
        </w:rPr>
        <w:t>њ</w:t>
      </w:r>
      <w:r>
        <w:rPr>
          <w:noProof w:val="0"/>
        </w:rPr>
        <w:t>е ритам секције</w:t>
      </w:r>
    </w:p>
    <w:p w:rsidR="00071041" w:rsidRPr="00C23F1F" w:rsidRDefault="00071041" w:rsidP="0039590D">
      <w:pPr>
        <w:spacing w:after="0"/>
        <w:rPr>
          <w:szCs w:val="24"/>
        </w:rPr>
      </w:pPr>
    </w:p>
    <w:p w:rsidR="00371AB3" w:rsidRPr="00371AB3" w:rsidRDefault="00371AB3" w:rsidP="00743937">
      <w:pPr>
        <w:rPr>
          <w:szCs w:val="24"/>
        </w:rPr>
      </w:pPr>
      <w:r w:rsidRPr="00371AB3">
        <w:rPr>
          <w:szCs w:val="24"/>
        </w:rPr>
        <w:t>Када се кликне на неки Клип от</w:t>
      </w:r>
      <w:r>
        <w:rPr>
          <w:szCs w:val="24"/>
        </w:rPr>
        <w:t>вара се Нот</w:t>
      </w:r>
      <w:r w:rsidRPr="00371AB3">
        <w:rPr>
          <w:szCs w:val="24"/>
        </w:rPr>
        <w:t xml:space="preserve"> Рулер са 8 поља у која убацујемо семплове. То је ритам машина коју програмирамо да свира бубњеве и звуке за ритам. То </w:t>
      </w:r>
      <w:r>
        <w:rPr>
          <w:szCs w:val="24"/>
        </w:rPr>
        <w:t>је</w:t>
      </w:r>
      <w:r w:rsidRPr="00371AB3">
        <w:rPr>
          <w:szCs w:val="24"/>
        </w:rPr>
        <w:t xml:space="preserve"> врста Миди канала кој</w:t>
      </w:r>
      <w:r>
        <w:rPr>
          <w:szCs w:val="24"/>
        </w:rPr>
        <w:t>у</w:t>
      </w:r>
      <w:r w:rsidRPr="00371AB3">
        <w:rPr>
          <w:szCs w:val="24"/>
        </w:rPr>
        <w:t xml:space="preserve"> можемо да користимо. </w:t>
      </w:r>
    </w:p>
    <w:p w:rsidR="00071041" w:rsidRDefault="00371AB3" w:rsidP="00743937">
      <w:pPr>
        <w:rPr>
          <w:szCs w:val="24"/>
        </w:rPr>
      </w:pPr>
      <w:r w:rsidRPr="00371AB3">
        <w:rPr>
          <w:szCs w:val="24"/>
        </w:rPr>
        <w:t>Следећа врста канала зове се Аудио. У те канале можемо да убацујемо директно семплове и програм ће их пуштати на нашу команду. Клипове можемо пуштати сваки посебно, независно, или цео ред на плеј дугме на мастер каналу. Стајемо на стоп на сваком каналу или све заједно на стоп на мастер каналу. Ако желимо да снимамо то што пуштамо</w:t>
      </w:r>
      <w:r w:rsidR="0019720F">
        <w:rPr>
          <w:szCs w:val="24"/>
          <w:lang w:val="sr-Cyrl-CS"/>
        </w:rPr>
        <w:t>,</w:t>
      </w:r>
      <w:r w:rsidRPr="00371AB3">
        <w:rPr>
          <w:szCs w:val="24"/>
        </w:rPr>
        <w:t xml:space="preserve"> то радимо на Ре</w:t>
      </w:r>
      <w:r>
        <w:rPr>
          <w:szCs w:val="24"/>
        </w:rPr>
        <w:t>к</w:t>
      </w:r>
      <w:r w:rsidRPr="00371AB3">
        <w:rPr>
          <w:szCs w:val="24"/>
        </w:rPr>
        <w:t>орд дугме. Стајемо на Стоп дугме поред дугмета Ре</w:t>
      </w:r>
      <w:r>
        <w:rPr>
          <w:szCs w:val="24"/>
        </w:rPr>
        <w:t>корд. Снимак можемо пустити у</w:t>
      </w:r>
      <w:r w:rsidRPr="00371AB3">
        <w:rPr>
          <w:szCs w:val="24"/>
        </w:rPr>
        <w:t xml:space="preserve"> моду</w:t>
      </w:r>
      <w:r w:rsidR="00AF5422">
        <w:rPr>
          <w:szCs w:val="24"/>
        </w:rPr>
        <w:t xml:space="preserve"> за поглед аранжмана</w:t>
      </w:r>
      <w:r w:rsidRPr="00371AB3">
        <w:rPr>
          <w:szCs w:val="24"/>
        </w:rPr>
        <w:t xml:space="preserve">. На њега можемо прећи Таб дугметом или на тастер горе десно. </w:t>
      </w:r>
      <w:r w:rsidR="00AF5422">
        <w:rPr>
          <w:szCs w:val="24"/>
        </w:rPr>
        <w:t>Поглед аранжмана</w:t>
      </w:r>
      <w:r w:rsidR="00AF5422" w:rsidRPr="00371AB3">
        <w:rPr>
          <w:szCs w:val="24"/>
        </w:rPr>
        <w:t xml:space="preserve"> </w:t>
      </w:r>
      <w:r w:rsidRPr="00371AB3">
        <w:rPr>
          <w:szCs w:val="24"/>
        </w:rPr>
        <w:t>служи да програмирамо и пуштамо музику аутоматски.</w:t>
      </w:r>
    </w:p>
    <w:p w:rsidR="00371AB3" w:rsidRDefault="00371AB3" w:rsidP="00371AB3">
      <w:pPr>
        <w:spacing w:after="0"/>
        <w:rPr>
          <w:szCs w:val="24"/>
        </w:rPr>
      </w:pPr>
    </w:p>
    <w:p w:rsidR="0039590D" w:rsidRDefault="00600116" w:rsidP="0039590D">
      <w:pPr>
        <w:spacing w:after="0"/>
        <w:rPr>
          <w:szCs w:val="24"/>
          <w:lang w:bidi="ar-SA"/>
        </w:rPr>
      </w:pPr>
      <w:r w:rsidRPr="006031AB">
        <w:rPr>
          <w:szCs w:val="24"/>
          <w:lang w:bidi="ar-SA"/>
        </w:rPr>
        <w:pict>
          <v:shape id="Picture 18" o:spid="_x0000_i1029" type="#_x0000_t75" style="width:370.2pt;height:222.1pt;visibility:visible">
            <v:imagedata r:id="rId12" o:title=""/>
          </v:shape>
        </w:pict>
      </w:r>
    </w:p>
    <w:p w:rsidR="00071041" w:rsidRPr="00071041" w:rsidRDefault="00071041" w:rsidP="00071041">
      <w:pPr>
        <w:pStyle w:val="Caption"/>
        <w:rPr>
          <w:noProof w:val="0"/>
        </w:rPr>
      </w:pPr>
      <w:r>
        <w:rPr>
          <w:noProof w:val="0"/>
          <w:lang w:val="en-US"/>
        </w:rPr>
        <w:lastRenderedPageBreak/>
        <w:t>Слика</w:t>
      </w:r>
      <w:r w:rsidRPr="003C0008">
        <w:rPr>
          <w:noProof w:val="0"/>
        </w:rPr>
        <w:t xml:space="preserve"> 5 – </w:t>
      </w:r>
      <w:r>
        <w:rPr>
          <w:noProof w:val="0"/>
        </w:rPr>
        <w:t>Изглед за аранжман</w:t>
      </w:r>
    </w:p>
    <w:p w:rsidR="00071041" w:rsidRPr="00C23F1F" w:rsidRDefault="00071041" w:rsidP="0039590D">
      <w:pPr>
        <w:spacing w:after="0"/>
        <w:rPr>
          <w:szCs w:val="24"/>
        </w:rPr>
      </w:pPr>
    </w:p>
    <w:p w:rsidR="0039590D" w:rsidRPr="00C23F1F" w:rsidRDefault="0096070F" w:rsidP="0039590D">
      <w:pPr>
        <w:spacing w:after="0"/>
        <w:rPr>
          <w:szCs w:val="24"/>
        </w:rPr>
      </w:pPr>
      <w:r w:rsidRPr="0096070F">
        <w:rPr>
          <w:szCs w:val="24"/>
        </w:rPr>
        <w:t xml:space="preserve">Да бисмо чули музику морамо искључити везу са </w:t>
      </w:r>
      <w:r w:rsidR="00F03D29">
        <w:rPr>
          <w:szCs w:val="24"/>
        </w:rPr>
        <w:t>погледом за сесију</w:t>
      </w:r>
      <w:r w:rsidRPr="0096070F">
        <w:rPr>
          <w:szCs w:val="24"/>
        </w:rPr>
        <w:t>.</w:t>
      </w:r>
    </w:p>
    <w:p w:rsidR="0039590D" w:rsidRPr="00C23F1F" w:rsidRDefault="0039590D" w:rsidP="0039590D">
      <w:pPr>
        <w:spacing w:after="0"/>
        <w:rPr>
          <w:szCs w:val="24"/>
        </w:rPr>
      </w:pPr>
    </w:p>
    <w:p w:rsidR="0039590D" w:rsidRPr="0039590D" w:rsidRDefault="0096070F" w:rsidP="0096070F">
      <w:pPr>
        <w:pStyle w:val="Heading2"/>
      </w:pPr>
      <w:r w:rsidRPr="0096070F">
        <w:t>ВЕЖБА</w:t>
      </w:r>
      <w:r w:rsidR="0039590D">
        <w:t xml:space="preserve"> 2</w:t>
      </w:r>
    </w:p>
    <w:p w:rsidR="00324C47" w:rsidRDefault="0096070F" w:rsidP="0039590D">
      <w:pPr>
        <w:rPr>
          <w:szCs w:val="24"/>
        </w:rPr>
      </w:pPr>
      <w:r w:rsidRPr="0096070F">
        <w:rPr>
          <w:szCs w:val="24"/>
        </w:rPr>
        <w:t>Пребацити из директоријума Х</w:t>
      </w:r>
      <w:r>
        <w:rPr>
          <w:szCs w:val="24"/>
        </w:rPr>
        <w:t>аус Стартер Па</w:t>
      </w:r>
      <w:r w:rsidRPr="0096070F">
        <w:rPr>
          <w:szCs w:val="24"/>
        </w:rPr>
        <w:t>к фајлове које желите у Аудио колону. Миди колоне можете обрисати. Можете пребацити све фајлове одређене врсте о</w:t>
      </w:r>
      <w:r>
        <w:rPr>
          <w:szCs w:val="24"/>
        </w:rPr>
        <w:t>дј</w:t>
      </w:r>
      <w:r w:rsidRPr="0096070F">
        <w:rPr>
          <w:szCs w:val="24"/>
        </w:rPr>
        <w:t>едном тако што их све селектујете и пребаците мишем у колону.</w:t>
      </w:r>
    </w:p>
    <w:p w:rsidR="0096070F" w:rsidRPr="00085004" w:rsidRDefault="0096070F" w:rsidP="0039590D">
      <w:pPr>
        <w:rPr>
          <w:szCs w:val="24"/>
        </w:rPr>
      </w:pPr>
    </w:p>
    <w:p w:rsidR="0039590D" w:rsidRDefault="00600116" w:rsidP="0019720F">
      <w:pPr>
        <w:jc w:val="center"/>
        <w:rPr>
          <w:szCs w:val="24"/>
          <w:lang w:bidi="ar-SA"/>
        </w:rPr>
      </w:pPr>
      <w:r w:rsidRPr="006031AB">
        <w:rPr>
          <w:szCs w:val="24"/>
          <w:lang w:bidi="ar-SA"/>
        </w:rPr>
        <w:pict>
          <v:shape id="Picture 1" o:spid="_x0000_i1030" type="#_x0000_t75" style="width:307pt;height:229.6pt;visibility:visible">
            <v:imagedata r:id="rId13" o:title=""/>
          </v:shape>
        </w:pict>
      </w:r>
    </w:p>
    <w:p w:rsidR="00324C47" w:rsidRPr="00071041" w:rsidRDefault="00324C47" w:rsidP="00324C47">
      <w:pPr>
        <w:pStyle w:val="Caption"/>
        <w:rPr>
          <w:noProof w:val="0"/>
        </w:rPr>
      </w:pPr>
      <w:r>
        <w:rPr>
          <w:noProof w:val="0"/>
          <w:lang w:val="en-US"/>
        </w:rPr>
        <w:t>Слика</w:t>
      </w:r>
      <w:r w:rsidRPr="003C0008">
        <w:rPr>
          <w:noProof w:val="0"/>
        </w:rPr>
        <w:t xml:space="preserve"> 6 – </w:t>
      </w:r>
      <w:r>
        <w:rPr>
          <w:noProof w:val="0"/>
        </w:rPr>
        <w:t>Бирање аудио канала</w:t>
      </w:r>
    </w:p>
    <w:p w:rsidR="00324C47" w:rsidRPr="00085004" w:rsidRDefault="00324C47" w:rsidP="0039590D">
      <w:pPr>
        <w:rPr>
          <w:szCs w:val="24"/>
        </w:rPr>
      </w:pPr>
    </w:p>
    <w:p w:rsidR="00324C47" w:rsidRDefault="0096070F" w:rsidP="0039590D">
      <w:pPr>
        <w:rPr>
          <w:szCs w:val="24"/>
        </w:rPr>
      </w:pPr>
      <w:r w:rsidRPr="0096070F">
        <w:rPr>
          <w:szCs w:val="24"/>
        </w:rPr>
        <w:t>Редом из сваког фолдера пребацујете по врстама фајлова. Можете отпустити фајлове и у празно место и програм ће сам направити Аудио колону. Преименујте колон</w:t>
      </w:r>
      <w:r>
        <w:rPr>
          <w:szCs w:val="24"/>
        </w:rPr>
        <w:t>е да би</w:t>
      </w:r>
      <w:r w:rsidR="0019720F">
        <w:rPr>
          <w:szCs w:val="24"/>
          <w:lang w:val="sr-Cyrl-CS"/>
        </w:rPr>
        <w:t>сте</w:t>
      </w:r>
      <w:r>
        <w:rPr>
          <w:szCs w:val="24"/>
        </w:rPr>
        <w:t xml:space="preserve"> их лакше препознали у </w:t>
      </w:r>
      <w:r w:rsidR="00F03D29">
        <w:rPr>
          <w:szCs w:val="24"/>
        </w:rPr>
        <w:t>погледу аранжмана</w:t>
      </w:r>
      <w:r w:rsidRPr="0096070F">
        <w:rPr>
          <w:szCs w:val="24"/>
        </w:rPr>
        <w:t>.</w:t>
      </w:r>
    </w:p>
    <w:p w:rsidR="0096070F" w:rsidRDefault="0096070F" w:rsidP="0039590D">
      <w:pPr>
        <w:rPr>
          <w:szCs w:val="24"/>
        </w:rPr>
      </w:pPr>
    </w:p>
    <w:p w:rsidR="0039590D" w:rsidRDefault="00600116" w:rsidP="0019720F">
      <w:pPr>
        <w:jc w:val="center"/>
        <w:rPr>
          <w:szCs w:val="24"/>
          <w:lang w:bidi="ar-SA"/>
        </w:rPr>
      </w:pPr>
      <w:r w:rsidRPr="006031AB">
        <w:rPr>
          <w:szCs w:val="24"/>
          <w:lang w:bidi="ar-SA"/>
        </w:rPr>
        <w:lastRenderedPageBreak/>
        <w:pict>
          <v:shape id="Picture 4" o:spid="_x0000_i1031" type="#_x0000_t75" style="width:305pt;height:229.6pt;visibility:visible">
            <v:imagedata r:id="rId14" o:title=""/>
          </v:shape>
        </w:pict>
      </w:r>
    </w:p>
    <w:p w:rsidR="00324C47" w:rsidRPr="00071041" w:rsidRDefault="00324C47" w:rsidP="00324C47">
      <w:pPr>
        <w:pStyle w:val="Caption"/>
        <w:rPr>
          <w:noProof w:val="0"/>
        </w:rPr>
      </w:pPr>
      <w:r>
        <w:rPr>
          <w:noProof w:val="0"/>
          <w:lang w:val="en-US"/>
        </w:rPr>
        <w:t>Слика</w:t>
      </w:r>
      <w:r w:rsidRPr="003C0008">
        <w:rPr>
          <w:noProof w:val="0"/>
        </w:rPr>
        <w:t xml:space="preserve"> </w:t>
      </w:r>
      <w:r>
        <w:rPr>
          <w:noProof w:val="0"/>
        </w:rPr>
        <w:t>7</w:t>
      </w:r>
      <w:r w:rsidRPr="003C0008">
        <w:rPr>
          <w:noProof w:val="0"/>
        </w:rPr>
        <w:t xml:space="preserve"> – </w:t>
      </w:r>
      <w:r>
        <w:rPr>
          <w:noProof w:val="0"/>
        </w:rPr>
        <w:t>Модификације канала</w:t>
      </w:r>
    </w:p>
    <w:p w:rsidR="00324C47" w:rsidRPr="00085004" w:rsidRDefault="00324C47" w:rsidP="0039590D">
      <w:pPr>
        <w:rPr>
          <w:szCs w:val="24"/>
        </w:rPr>
      </w:pPr>
    </w:p>
    <w:p w:rsidR="00324C47" w:rsidRDefault="0096070F" w:rsidP="0039590D">
      <w:pPr>
        <w:rPr>
          <w:szCs w:val="24"/>
        </w:rPr>
      </w:pPr>
      <w:r w:rsidRPr="0096070F">
        <w:rPr>
          <w:szCs w:val="24"/>
        </w:rPr>
        <w:t>Сада бирате фајлове, па оне које хоћете пребацујете тако што држите леви тастер миша на фајлу, притиснете Таб дугме (програм пређе у поглед</w:t>
      </w:r>
      <w:r w:rsidR="008B72BA">
        <w:rPr>
          <w:szCs w:val="24"/>
        </w:rPr>
        <w:t xml:space="preserve"> аранжмана</w:t>
      </w:r>
      <w:r w:rsidRPr="0096070F">
        <w:rPr>
          <w:szCs w:val="24"/>
        </w:rPr>
        <w:t>), па пустите фајл у његову колону.</w:t>
      </w:r>
    </w:p>
    <w:p w:rsidR="0096070F" w:rsidRPr="00085004" w:rsidRDefault="0096070F" w:rsidP="0039590D">
      <w:pPr>
        <w:rPr>
          <w:szCs w:val="24"/>
        </w:rPr>
      </w:pPr>
    </w:p>
    <w:p w:rsidR="0039590D" w:rsidRDefault="00600116" w:rsidP="0019720F">
      <w:pPr>
        <w:jc w:val="center"/>
        <w:rPr>
          <w:szCs w:val="24"/>
          <w:lang w:bidi="ar-SA"/>
        </w:rPr>
      </w:pPr>
      <w:r w:rsidRPr="006031AB">
        <w:rPr>
          <w:szCs w:val="24"/>
          <w:lang w:bidi="ar-SA"/>
        </w:rPr>
        <w:pict>
          <v:shape id="Picture 5" o:spid="_x0000_i1032" type="#_x0000_t75" style="width:307pt;height:230.95pt;visibility:visible">
            <v:imagedata r:id="rId15" o:title=""/>
          </v:shape>
        </w:pict>
      </w:r>
    </w:p>
    <w:p w:rsidR="00324C47" w:rsidRPr="00071041" w:rsidRDefault="00324C47" w:rsidP="00324C47">
      <w:pPr>
        <w:pStyle w:val="Caption"/>
        <w:rPr>
          <w:noProof w:val="0"/>
        </w:rPr>
      </w:pPr>
      <w:r>
        <w:rPr>
          <w:noProof w:val="0"/>
          <w:lang w:val="en-US"/>
        </w:rPr>
        <w:t>Слика</w:t>
      </w:r>
      <w:r w:rsidRPr="003C0008">
        <w:rPr>
          <w:noProof w:val="0"/>
        </w:rPr>
        <w:t xml:space="preserve"> 8 – </w:t>
      </w:r>
      <w:r>
        <w:rPr>
          <w:noProof w:val="0"/>
        </w:rPr>
        <w:t>Компоновање нумере</w:t>
      </w:r>
    </w:p>
    <w:p w:rsidR="00324C47" w:rsidRPr="00085004" w:rsidRDefault="00324C47" w:rsidP="0039590D">
      <w:pPr>
        <w:rPr>
          <w:szCs w:val="24"/>
        </w:rPr>
      </w:pPr>
    </w:p>
    <w:p w:rsidR="0096070F" w:rsidRPr="0096070F" w:rsidRDefault="0096070F" w:rsidP="0096070F">
      <w:pPr>
        <w:rPr>
          <w:szCs w:val="24"/>
        </w:rPr>
      </w:pPr>
      <w:r w:rsidRPr="0096070F">
        <w:rPr>
          <w:szCs w:val="24"/>
        </w:rPr>
        <w:t xml:space="preserve">Ређате фајлове у своје колоне по жељи, па пробате како звучи. Да бисте чули само </w:t>
      </w:r>
      <w:r w:rsidR="004A3D1B" w:rsidRPr="0096070F">
        <w:rPr>
          <w:szCs w:val="24"/>
        </w:rPr>
        <w:t>поглед</w:t>
      </w:r>
      <w:r w:rsidR="004A3D1B">
        <w:rPr>
          <w:szCs w:val="24"/>
        </w:rPr>
        <w:t xml:space="preserve"> аранжмана</w:t>
      </w:r>
      <w:r w:rsidR="004A3D1B" w:rsidRPr="0096070F">
        <w:rPr>
          <w:szCs w:val="24"/>
        </w:rPr>
        <w:t xml:space="preserve"> </w:t>
      </w:r>
      <w:r w:rsidRPr="0096070F">
        <w:rPr>
          <w:szCs w:val="24"/>
        </w:rPr>
        <w:t xml:space="preserve">искључите </w:t>
      </w:r>
      <w:r w:rsidR="004A3D1B">
        <w:rPr>
          <w:szCs w:val="24"/>
        </w:rPr>
        <w:t>аутоматску конекцију</w:t>
      </w:r>
      <w:r w:rsidRPr="0096070F">
        <w:rPr>
          <w:szCs w:val="24"/>
        </w:rPr>
        <w:t>.</w:t>
      </w:r>
    </w:p>
    <w:p w:rsidR="0096070F" w:rsidRDefault="0096070F" w:rsidP="0096070F">
      <w:pPr>
        <w:rPr>
          <w:szCs w:val="24"/>
        </w:rPr>
      </w:pPr>
      <w:r w:rsidRPr="0096070F">
        <w:rPr>
          <w:szCs w:val="24"/>
        </w:rPr>
        <w:t>Можете подешавати нивое звука по каналу тако што раширите канал на вуметру десно, укључите миксер за тај ред, па спуштате или подижете црвену линију.</w:t>
      </w:r>
    </w:p>
    <w:p w:rsidR="0096070F" w:rsidRDefault="0096070F" w:rsidP="0096070F">
      <w:pPr>
        <w:rPr>
          <w:szCs w:val="24"/>
        </w:rPr>
      </w:pPr>
    </w:p>
    <w:p w:rsidR="0039590D" w:rsidRDefault="00600116" w:rsidP="0019720F">
      <w:pPr>
        <w:jc w:val="center"/>
        <w:rPr>
          <w:szCs w:val="24"/>
          <w:lang w:bidi="ar-SA"/>
        </w:rPr>
      </w:pPr>
      <w:r w:rsidRPr="006031AB">
        <w:rPr>
          <w:szCs w:val="24"/>
          <w:lang w:bidi="ar-SA"/>
        </w:rPr>
        <w:lastRenderedPageBreak/>
        <w:pict>
          <v:shape id="Picture 13" o:spid="_x0000_i1033" type="#_x0000_t75" style="width:308.4pt;height:230.95pt;visibility:visible">
            <v:imagedata r:id="rId16" o:title=""/>
          </v:shape>
        </w:pict>
      </w:r>
    </w:p>
    <w:p w:rsidR="00324C47" w:rsidRPr="00071041" w:rsidRDefault="00324C47" w:rsidP="00324C47">
      <w:pPr>
        <w:pStyle w:val="Caption"/>
        <w:rPr>
          <w:noProof w:val="0"/>
        </w:rPr>
      </w:pPr>
      <w:r>
        <w:rPr>
          <w:noProof w:val="0"/>
          <w:lang w:val="en-US"/>
        </w:rPr>
        <w:t>Слика</w:t>
      </w:r>
      <w:r w:rsidRPr="003C0008">
        <w:rPr>
          <w:noProof w:val="0"/>
        </w:rPr>
        <w:t xml:space="preserve"> </w:t>
      </w:r>
      <w:r>
        <w:rPr>
          <w:noProof w:val="0"/>
        </w:rPr>
        <w:t>9</w:t>
      </w:r>
      <w:r w:rsidRPr="003C0008">
        <w:rPr>
          <w:noProof w:val="0"/>
        </w:rPr>
        <w:t xml:space="preserve"> – </w:t>
      </w:r>
      <w:r>
        <w:rPr>
          <w:noProof w:val="0"/>
        </w:rPr>
        <w:t>Подешавање параметара</w:t>
      </w:r>
    </w:p>
    <w:p w:rsidR="00324C47" w:rsidRPr="00085004" w:rsidRDefault="00324C47" w:rsidP="0039590D">
      <w:pPr>
        <w:rPr>
          <w:szCs w:val="24"/>
        </w:rPr>
      </w:pPr>
    </w:p>
    <w:p w:rsidR="0096070F" w:rsidRPr="0096070F" w:rsidRDefault="0096070F" w:rsidP="0096070F">
      <w:pPr>
        <w:rPr>
          <w:szCs w:val="24"/>
        </w:rPr>
      </w:pPr>
      <w:r w:rsidRPr="0096070F">
        <w:rPr>
          <w:szCs w:val="24"/>
        </w:rPr>
        <w:t>Када сте задовољни композицијом можете експортовати секвенцу на Ф</w:t>
      </w:r>
      <w:r>
        <w:rPr>
          <w:szCs w:val="24"/>
        </w:rPr>
        <w:t>ајл</w:t>
      </w:r>
      <w:r w:rsidRPr="0096070F">
        <w:rPr>
          <w:szCs w:val="24"/>
        </w:rPr>
        <w:t>/Е</w:t>
      </w:r>
      <w:r>
        <w:rPr>
          <w:szCs w:val="24"/>
        </w:rPr>
        <w:t>кс</w:t>
      </w:r>
      <w:r w:rsidRPr="0096070F">
        <w:rPr>
          <w:szCs w:val="24"/>
        </w:rPr>
        <w:t>порт Аудио.</w:t>
      </w:r>
    </w:p>
    <w:p w:rsidR="00324C47" w:rsidRDefault="0096070F" w:rsidP="0096070F">
      <w:pPr>
        <w:rPr>
          <w:szCs w:val="24"/>
        </w:rPr>
      </w:pPr>
      <w:r>
        <w:rPr>
          <w:szCs w:val="24"/>
        </w:rPr>
        <w:t xml:space="preserve">У табели треба да је </w:t>
      </w:r>
      <w:r w:rsidR="000427C2">
        <w:rPr>
          <w:szCs w:val="24"/>
        </w:rPr>
        <w:t>т</w:t>
      </w:r>
      <w:r>
        <w:rPr>
          <w:szCs w:val="24"/>
        </w:rPr>
        <w:t>ип</w:t>
      </w:r>
      <w:r w:rsidRPr="0096070F">
        <w:rPr>
          <w:szCs w:val="24"/>
        </w:rPr>
        <w:t xml:space="preserve"> </w:t>
      </w:r>
      <w:r w:rsidR="000427C2">
        <w:rPr>
          <w:szCs w:val="24"/>
        </w:rPr>
        <w:t xml:space="preserve">фајла </w:t>
      </w:r>
      <w:r w:rsidRPr="0096070F">
        <w:rPr>
          <w:szCs w:val="24"/>
        </w:rPr>
        <w:t xml:space="preserve">– </w:t>
      </w:r>
      <w:r w:rsidRPr="0096070F">
        <w:rPr>
          <w:i/>
          <w:szCs w:val="24"/>
        </w:rPr>
        <w:t>WAV</w:t>
      </w:r>
      <w:r w:rsidRPr="0096070F">
        <w:rPr>
          <w:szCs w:val="24"/>
        </w:rPr>
        <w:t>. Клик на Е</w:t>
      </w:r>
      <w:r>
        <w:rPr>
          <w:szCs w:val="24"/>
        </w:rPr>
        <w:t>кс</w:t>
      </w:r>
      <w:r w:rsidRPr="0096070F">
        <w:rPr>
          <w:szCs w:val="24"/>
        </w:rPr>
        <w:t>порт, па одаберете путању где да је сними.</w:t>
      </w:r>
    </w:p>
    <w:p w:rsidR="0096070F" w:rsidRDefault="0096070F" w:rsidP="0096070F">
      <w:pPr>
        <w:rPr>
          <w:szCs w:val="24"/>
        </w:rPr>
      </w:pPr>
    </w:p>
    <w:p w:rsidR="00223E15" w:rsidRDefault="00600116" w:rsidP="0019720F">
      <w:pPr>
        <w:jc w:val="center"/>
        <w:rPr>
          <w:szCs w:val="24"/>
          <w:lang w:bidi="ar-SA"/>
        </w:rPr>
      </w:pPr>
      <w:r w:rsidRPr="006031AB">
        <w:rPr>
          <w:szCs w:val="24"/>
          <w:lang w:bidi="ar-SA"/>
        </w:rPr>
        <w:pict>
          <v:shape id="Picture 15" o:spid="_x0000_i1034" type="#_x0000_t75" style="width:315.15pt;height:235.7pt;visibility:visible">
            <v:imagedata r:id="rId17" o:title=""/>
          </v:shape>
        </w:pict>
      </w:r>
    </w:p>
    <w:p w:rsidR="00324C47" w:rsidRDefault="00324C47" w:rsidP="00324C47">
      <w:pPr>
        <w:pStyle w:val="Caption"/>
        <w:rPr>
          <w:noProof w:val="0"/>
        </w:rPr>
      </w:pPr>
      <w:r>
        <w:rPr>
          <w:noProof w:val="0"/>
          <w:lang w:val="en-US"/>
        </w:rPr>
        <w:t>Слика 1</w:t>
      </w:r>
      <w:r>
        <w:rPr>
          <w:noProof w:val="0"/>
        </w:rPr>
        <w:t>0</w:t>
      </w:r>
      <w:r>
        <w:rPr>
          <w:noProof w:val="0"/>
          <w:lang w:val="en-US"/>
        </w:rPr>
        <w:t xml:space="preserve"> </w:t>
      </w:r>
      <w:r w:rsidRPr="008F5406">
        <w:rPr>
          <w:noProof w:val="0"/>
          <w:lang w:val="en-US"/>
        </w:rPr>
        <w:t xml:space="preserve">– </w:t>
      </w:r>
      <w:r>
        <w:rPr>
          <w:noProof w:val="0"/>
        </w:rPr>
        <w:t>Снимање нумере</w:t>
      </w:r>
    </w:p>
    <w:p w:rsidR="0031203D" w:rsidRDefault="0031203D" w:rsidP="0031203D"/>
    <w:p w:rsidR="0031203D" w:rsidRDefault="0031203D" w:rsidP="0031203D"/>
    <w:p w:rsidR="0090351C" w:rsidRDefault="0090351C" w:rsidP="0031203D"/>
    <w:p w:rsidR="0090351C" w:rsidRPr="0031203D" w:rsidRDefault="0090351C" w:rsidP="0031203D"/>
    <w:p w:rsidR="006B59C3" w:rsidRDefault="006B59C3" w:rsidP="006B59C3">
      <w:pPr>
        <w:rPr>
          <w:lang w:val="en-US"/>
        </w:rPr>
      </w:pPr>
    </w:p>
    <w:p w:rsidR="006B59C3" w:rsidRDefault="00D91421" w:rsidP="005607C4">
      <w:pPr>
        <w:pStyle w:val="Heading2"/>
      </w:pPr>
      <w:r>
        <w:t>Закључак</w:t>
      </w:r>
    </w:p>
    <w:p w:rsidR="005607C4" w:rsidRDefault="005607C4" w:rsidP="005607C4">
      <w:r>
        <w:t>Стратегија образовања у време напретка информационих технологија иде у смеру наставе преко интернета, која има бројне предности. То је у великој мери помогло у ситуацији борбе против ширења Ковид вируса у свету и свакако ће помоћи као велико искуство у примени оваквих видова наст</w:t>
      </w:r>
      <w:r w:rsidR="00F709B1">
        <w:t>а</w:t>
      </w:r>
      <w:r>
        <w:t xml:space="preserve">ве. </w:t>
      </w:r>
    </w:p>
    <w:p w:rsidR="005607C4" w:rsidRPr="005607C4" w:rsidRDefault="005607C4" w:rsidP="005607C4">
      <w:r>
        <w:t xml:space="preserve">Ово је практично један експеримент на светском нивоу, како за предаваче и кориснике, тако и за системе и софтвере осмишљене у сврху образовања. Из ове ситуације ће се свакако изаћи спремније и опремљеније за </w:t>
      </w:r>
      <w:r w:rsidR="00F709B1">
        <w:t xml:space="preserve">неке </w:t>
      </w:r>
      <w:r>
        <w:t>будуће изазове.</w:t>
      </w:r>
    </w:p>
    <w:p w:rsidR="006058C8" w:rsidRPr="00390C81" w:rsidRDefault="00016DFD" w:rsidP="00BD4BD5">
      <w:pPr>
        <w:pStyle w:val="Heading2"/>
      </w:pPr>
      <w:r w:rsidRPr="00390C81">
        <w:t>литература</w:t>
      </w:r>
      <w:r w:rsidR="0026427A">
        <w:br/>
      </w:r>
    </w:p>
    <w:p w:rsidR="0052063B" w:rsidRDefault="0052063B" w:rsidP="00390C81">
      <w:pPr>
        <w:pStyle w:val="References"/>
        <w:rPr>
          <w:szCs w:val="24"/>
        </w:rPr>
      </w:pPr>
      <w:r>
        <w:t>Ableton, L. (n.d.). https://www.ableton.com/.</w:t>
      </w:r>
    </w:p>
    <w:p w:rsidR="0052063B" w:rsidRDefault="0052063B" w:rsidP="00390C81">
      <w:pPr>
        <w:pStyle w:val="References"/>
      </w:pPr>
      <w:r>
        <w:t xml:space="preserve">Moodle. (n.d.). </w:t>
      </w:r>
      <w:r w:rsidR="00FD2D63">
        <w:rPr>
          <w:i/>
          <w:iCs/>
        </w:rPr>
        <w:t>moo</w:t>
      </w:r>
      <w:r>
        <w:rPr>
          <w:i/>
          <w:iCs/>
        </w:rPr>
        <w:t>dle.org</w:t>
      </w:r>
      <w:r>
        <w:t>.</w:t>
      </w:r>
    </w:p>
    <w:p w:rsidR="003C0008" w:rsidRDefault="003C0008" w:rsidP="00390C81">
      <w:pPr>
        <w:pStyle w:val="References"/>
        <w:rPr>
          <w:color w:val="000000"/>
        </w:rPr>
      </w:pPr>
      <w:r>
        <w:t>Роберт Фарка</w:t>
      </w:r>
      <w:r w:rsidR="00CA78CE">
        <w:t xml:space="preserve">ш: </w:t>
      </w:r>
      <w:r w:rsidR="00CA78CE" w:rsidRPr="00390C81">
        <w:rPr>
          <w:i/>
        </w:rPr>
        <w:t>Визуалиш вс Немвизуалиш</w:t>
      </w:r>
      <w:r w:rsidR="00CA78CE">
        <w:t>, 201</w:t>
      </w:r>
      <w:r>
        <w:t>4. Универзитет у Новом Саду</w:t>
      </w:r>
      <w:r>
        <w:rPr>
          <w:lang w:val="hu-HU"/>
        </w:rPr>
        <w:t>,</w:t>
      </w:r>
      <w:r w:rsidRPr="003C0008">
        <w:rPr>
          <w:color w:val="000000"/>
        </w:rPr>
        <w:t xml:space="preserve"> </w:t>
      </w:r>
    </w:p>
    <w:p w:rsidR="003C0008" w:rsidRPr="003C0008" w:rsidRDefault="003C0008" w:rsidP="008E11A5">
      <w:pPr>
        <w:ind w:firstLine="426"/>
        <w:rPr>
          <w:color w:val="000000"/>
        </w:rPr>
      </w:pPr>
      <w:r w:rsidRPr="00600C83">
        <w:rPr>
          <w:color w:val="000000"/>
        </w:rPr>
        <w:t>ISBN</w:t>
      </w:r>
      <w:r>
        <w:rPr>
          <w:color w:val="000000"/>
        </w:rPr>
        <w:t>:</w:t>
      </w:r>
      <w:r w:rsidRPr="00600C83">
        <w:rPr>
          <w:color w:val="000000"/>
        </w:rPr>
        <w:t xml:space="preserve"> 978 – 86 – 87095 – 52-6</w:t>
      </w:r>
    </w:p>
    <w:p w:rsidR="003C0008" w:rsidRDefault="003C0008" w:rsidP="00390C81">
      <w:pPr>
        <w:pStyle w:val="References"/>
      </w:pPr>
      <w:r>
        <w:t xml:space="preserve">Роберт Фаркаш: </w:t>
      </w:r>
      <w:r w:rsidRPr="00390C81">
        <w:rPr>
          <w:i/>
        </w:rPr>
        <w:t>Мултимедији 1 и 2 Скрипта</w:t>
      </w:r>
      <w:r>
        <w:t>, ВТШ</w:t>
      </w:r>
      <w:r w:rsidR="00563C7B">
        <w:t>СС</w:t>
      </w:r>
      <w:r>
        <w:t xml:space="preserve"> Нови Сад 2009.</w:t>
      </w:r>
    </w:p>
    <w:p w:rsidR="003C0008" w:rsidRDefault="003C0008" w:rsidP="00390C81">
      <w:pPr>
        <w:pStyle w:val="References"/>
        <w:rPr>
          <w:lang w:val="fr-FR"/>
        </w:rPr>
      </w:pPr>
      <w:r>
        <w:t xml:space="preserve">Роберт Фаркаш: </w:t>
      </w:r>
      <w:r w:rsidRPr="00390C81">
        <w:rPr>
          <w:i/>
          <w:color w:val="000000"/>
          <w:lang w:val="hu-HU"/>
        </w:rPr>
        <w:t>Lamamos</w:t>
      </w:r>
      <w:r>
        <w:rPr>
          <w:color w:val="000000"/>
          <w:lang w:val="hu-HU"/>
        </w:rPr>
        <w:t xml:space="preserve">, </w:t>
      </w:r>
      <w:r w:rsidRPr="003C0008">
        <w:rPr>
          <w:lang w:val="fr-FR"/>
        </w:rPr>
        <w:t xml:space="preserve">MUSEA, Dreaming </w:t>
      </w:r>
      <w:r w:rsidRPr="003C0008">
        <w:rPr>
          <w:color w:val="222222"/>
          <w:lang w:val="fr-FR"/>
        </w:rPr>
        <w:t xml:space="preserve">DR 184047  </w:t>
      </w:r>
      <w:r w:rsidRPr="00600C83">
        <w:rPr>
          <w:lang w:val="fr-FR"/>
        </w:rPr>
        <w:t xml:space="preserve">138 rue de Vallières, </w:t>
      </w:r>
    </w:p>
    <w:p w:rsidR="003C0008" w:rsidRDefault="003C0008" w:rsidP="008E11A5">
      <w:pPr>
        <w:ind w:firstLine="426"/>
      </w:pPr>
      <w:r w:rsidRPr="00600C83">
        <w:rPr>
          <w:lang w:val="fr-FR"/>
        </w:rPr>
        <w:t xml:space="preserve">57070 Metz – </w:t>
      </w:r>
      <w:r>
        <w:rPr>
          <w:lang w:val="fr-FR"/>
        </w:rPr>
        <w:t>France.</w:t>
      </w:r>
      <w:r>
        <w:t xml:space="preserve"> 2015</w:t>
      </w:r>
    </w:p>
    <w:p w:rsidR="003C0008" w:rsidRDefault="003C0008" w:rsidP="00390C81">
      <w:pPr>
        <w:pStyle w:val="References"/>
        <w:rPr>
          <w:lang w:val="fr-FR"/>
        </w:rPr>
      </w:pPr>
      <w:r>
        <w:t xml:space="preserve">Роберт Фаркаш: </w:t>
      </w:r>
      <w:r w:rsidRPr="00390C81">
        <w:rPr>
          <w:i/>
          <w:color w:val="000000"/>
          <w:lang w:val="hu-HU"/>
        </w:rPr>
        <w:t>Yian</w:t>
      </w:r>
      <w:r w:rsidRPr="009F3679">
        <w:rPr>
          <w:color w:val="000000"/>
          <w:lang w:val="hu-HU"/>
        </w:rPr>
        <w:t xml:space="preserve">, </w:t>
      </w:r>
      <w:r w:rsidRPr="00FC5D97">
        <w:t>MUSEA</w:t>
      </w:r>
      <w:r>
        <w:t>, Dreaming</w:t>
      </w:r>
      <w:r w:rsidRPr="00FC5D97">
        <w:t xml:space="preserve">  </w:t>
      </w:r>
      <w:r w:rsidRPr="003C0008">
        <w:rPr>
          <w:color w:val="222222"/>
          <w:lang w:val="fr-FR"/>
        </w:rPr>
        <w:t>DR</w:t>
      </w:r>
      <w:r w:rsidRPr="003C0008">
        <w:rPr>
          <w:color w:val="222222"/>
        </w:rPr>
        <w:t xml:space="preserve"> 184054</w:t>
      </w:r>
      <w:r>
        <w:t xml:space="preserve"> </w:t>
      </w:r>
      <w:r>
        <w:rPr>
          <w:lang w:val="fr-FR"/>
        </w:rPr>
        <w:t xml:space="preserve">138 rue de Vallières, </w:t>
      </w:r>
    </w:p>
    <w:p w:rsidR="003C0008" w:rsidRDefault="003C0008" w:rsidP="008E11A5">
      <w:pPr>
        <w:ind w:firstLine="426"/>
        <w:rPr>
          <w:color w:val="000000"/>
          <w:lang w:val="hu-HU"/>
        </w:rPr>
      </w:pPr>
      <w:r w:rsidRPr="003A73B4">
        <w:rPr>
          <w:lang w:val="fr-FR"/>
        </w:rPr>
        <w:t xml:space="preserve">57070 Metz – </w:t>
      </w:r>
      <w:r>
        <w:rPr>
          <w:lang w:val="fr-FR"/>
        </w:rPr>
        <w:t>France</w:t>
      </w:r>
      <w:r>
        <w:t>.</w:t>
      </w:r>
      <w:r>
        <w:rPr>
          <w:lang w:val="fr-FR"/>
        </w:rPr>
        <w:t xml:space="preserve"> </w:t>
      </w:r>
      <w:r>
        <w:rPr>
          <w:color w:val="000000"/>
          <w:lang w:val="hu-HU"/>
        </w:rPr>
        <w:t>2016</w:t>
      </w:r>
    </w:p>
    <w:p w:rsidR="008C5B7D" w:rsidRDefault="008C5B7D" w:rsidP="008C5B7D">
      <w:pPr>
        <w:spacing w:before="80" w:after="80"/>
        <w:ind w:firstLine="0"/>
        <w:jc w:val="left"/>
        <w:rPr>
          <w:noProof w:val="0"/>
          <w:sz w:val="22"/>
          <w:lang w:bidi="ar-SA"/>
        </w:rPr>
      </w:pPr>
    </w:p>
    <w:bookmarkEnd w:id="0"/>
    <w:p w:rsidR="000A7839" w:rsidRPr="006E6D07" w:rsidRDefault="000A7839" w:rsidP="0052063B">
      <w:pPr>
        <w:pStyle w:val="References"/>
        <w:numPr>
          <w:ilvl w:val="0"/>
          <w:numId w:val="0"/>
        </w:numPr>
        <w:ind w:left="426" w:hanging="426"/>
      </w:pPr>
    </w:p>
    <w:sectPr w:rsidR="000A7839" w:rsidRPr="006E6D07" w:rsidSect="00600116">
      <w:headerReference w:type="even" r:id="rId18"/>
      <w:headerReference w:type="default" r:id="rId19"/>
      <w:footerReference w:type="even" r:id="rId20"/>
      <w:footerReference w:type="default" r:id="rId21"/>
      <w:headerReference w:type="first" r:id="rId22"/>
      <w:footerReference w:type="first" r:id="rId23"/>
      <w:pgSz w:w="11907" w:h="16839" w:code="9"/>
      <w:pgMar w:top="1418" w:right="1701" w:bottom="1418" w:left="1134" w:header="851" w:footer="567" w:gutter="0"/>
      <w:pgNumType w:start="32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1E63" w:rsidRDefault="00DC1E63" w:rsidP="00E06AD0">
      <w:pPr>
        <w:spacing w:after="0"/>
      </w:pPr>
      <w:r>
        <w:separator/>
      </w:r>
    </w:p>
    <w:p w:rsidR="00DC1E63" w:rsidRDefault="00DC1E63"/>
  </w:endnote>
  <w:endnote w:type="continuationSeparator" w:id="1">
    <w:p w:rsidR="00DC1E63" w:rsidRDefault="00DC1E63" w:rsidP="00E06AD0">
      <w:pPr>
        <w:spacing w:after="0"/>
      </w:pPr>
      <w:r>
        <w:continuationSeparator/>
      </w:r>
    </w:p>
    <w:p w:rsidR="00DC1E63" w:rsidRDefault="00DC1E63"/>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4B4" w:rsidRDefault="006031AB">
    <w:pPr>
      <w:pStyle w:val="Footer"/>
      <w:jc w:val="right"/>
    </w:pPr>
    <w:fldSimple w:instr=" PAGE   \* MERGEFORMAT ">
      <w:r w:rsidR="00600116">
        <w:rPr>
          <w:noProof/>
        </w:rPr>
        <w:t>328</w:t>
      </w:r>
    </w:fldSimple>
  </w:p>
  <w:p w:rsidR="003344B4" w:rsidRDefault="003344B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4B4" w:rsidRDefault="006031AB">
    <w:pPr>
      <w:pStyle w:val="Footer"/>
      <w:jc w:val="right"/>
    </w:pPr>
    <w:fldSimple w:instr=" PAGE   \* MERGEFORMAT ">
      <w:r w:rsidR="00600116">
        <w:rPr>
          <w:noProof/>
        </w:rPr>
        <w:t>321</w:t>
      </w:r>
    </w:fldSimple>
  </w:p>
  <w:p w:rsidR="00AE4638" w:rsidRDefault="00AE463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1E63" w:rsidRPr="00D53D2E" w:rsidRDefault="00DC1E63" w:rsidP="00D53D2E">
      <w:pPr>
        <w:spacing w:after="0"/>
        <w:ind w:firstLine="0"/>
        <w:rPr>
          <w:sz w:val="16"/>
          <w:szCs w:val="16"/>
        </w:rPr>
      </w:pPr>
    </w:p>
    <w:p w:rsidR="00DC1E63" w:rsidRDefault="00DC1E63" w:rsidP="00D53D2E">
      <w:pPr>
        <w:spacing w:after="0"/>
        <w:ind w:firstLine="0"/>
      </w:pPr>
      <w:r>
        <w:separator/>
      </w:r>
    </w:p>
  </w:footnote>
  <w:footnote w:type="continuationSeparator" w:id="1">
    <w:p w:rsidR="00DC1E63" w:rsidRDefault="00DC1E63" w:rsidP="00E06AD0">
      <w:pPr>
        <w:spacing w:after="0"/>
      </w:pPr>
      <w:r>
        <w:continuationSeparator/>
      </w:r>
    </w:p>
    <w:p w:rsidR="00DC1E63" w:rsidRDefault="00DC1E63"/>
  </w:footnote>
  <w:footnote w:id="2">
    <w:p w:rsidR="004414D5" w:rsidRPr="000C1EBC" w:rsidRDefault="004414D5" w:rsidP="004414D5">
      <w:pPr>
        <w:pStyle w:val="FootnoteText"/>
        <w:rPr>
          <w:sz w:val="16"/>
          <w:szCs w:val="16"/>
        </w:rPr>
      </w:pPr>
      <w:r w:rsidRPr="000C1EBC">
        <w:rPr>
          <w:rStyle w:val="FootnoteReference"/>
          <w:sz w:val="16"/>
          <w:szCs w:val="16"/>
        </w:rPr>
        <w:footnoteRef/>
      </w:r>
      <w:r w:rsidRPr="000C1EBC">
        <w:rPr>
          <w:sz w:val="16"/>
          <w:szCs w:val="16"/>
        </w:rPr>
        <w:t xml:space="preserve"> Професор, Универзитет у Новом Саду, Зорана Ђинђића бб, Нови Сад, </w:t>
      </w:r>
      <w:r w:rsidR="00EE3209" w:rsidRPr="00EE3209">
        <w:rPr>
          <w:i/>
          <w:sz w:val="16"/>
          <w:szCs w:val="16"/>
        </w:rPr>
        <w:t>farkash@</w:t>
      </w:r>
      <w:r w:rsidR="003975FE" w:rsidRPr="00EE3209">
        <w:rPr>
          <w:i/>
          <w:iCs/>
          <w:sz w:val="16"/>
          <w:szCs w:val="16"/>
        </w:rPr>
        <w:t>uns.ac.rs</w:t>
      </w:r>
    </w:p>
  </w:footnote>
  <w:footnote w:id="3">
    <w:p w:rsidR="004414D5" w:rsidRPr="00D53D2E" w:rsidRDefault="004414D5" w:rsidP="00431242">
      <w:pPr>
        <w:pStyle w:val="FootnoteText"/>
        <w:ind w:left="397" w:firstLine="0"/>
      </w:pPr>
      <w:r w:rsidRPr="000C1EBC">
        <w:rPr>
          <w:rStyle w:val="FootnoteReference"/>
          <w:sz w:val="16"/>
          <w:szCs w:val="16"/>
        </w:rPr>
        <w:footnoteRef/>
      </w:r>
      <w:r w:rsidR="003975FE">
        <w:rPr>
          <w:sz w:val="16"/>
          <w:szCs w:val="16"/>
        </w:rPr>
        <w:t xml:space="preserve"> </w:t>
      </w:r>
      <w:r w:rsidR="0039590D">
        <w:rPr>
          <w:sz w:val="16"/>
          <w:szCs w:val="16"/>
        </w:rPr>
        <w:t>Асистент, Универзитет Едук</w:t>
      </w:r>
      <w:r w:rsidRPr="000C1EBC">
        <w:rPr>
          <w:sz w:val="16"/>
          <w:szCs w:val="16"/>
        </w:rPr>
        <w:t xml:space="preserve">онс, Факултет за </w:t>
      </w:r>
      <w:r w:rsidR="00AD7675" w:rsidRPr="000C1EBC">
        <w:rPr>
          <w:sz w:val="16"/>
          <w:szCs w:val="16"/>
        </w:rPr>
        <w:t>дигиталну продукцију</w:t>
      </w:r>
      <w:r w:rsidRPr="000C1EBC">
        <w:rPr>
          <w:sz w:val="16"/>
          <w:szCs w:val="16"/>
        </w:rPr>
        <w:t xml:space="preserve">, Војводе Путника 87, Сремска Каменица,  </w:t>
      </w:r>
      <w:r w:rsidR="00AD7675">
        <w:rPr>
          <w:i/>
          <w:iCs/>
          <w:sz w:val="16"/>
          <w:szCs w:val="16"/>
        </w:rPr>
        <w:t xml:space="preserve">dboronjac@gmail.com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7F96" w:rsidRDefault="00297F9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203D" w:rsidRPr="00001EB7" w:rsidRDefault="0031203D" w:rsidP="0031203D">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Pr="00001EB7">
      <w:rPr>
        <w:noProof w:val="0"/>
        <w:szCs w:val="20"/>
        <w:lang w:val="en-US" w:bidi="ar-SA"/>
      </w:rPr>
      <w:tab/>
    </w:r>
    <w:r w:rsidRPr="00001EB7">
      <w:rPr>
        <w:noProof w:val="0"/>
        <w:szCs w:val="20"/>
        <w:lang w:val="sr-Cyrl-CS" w:bidi="ar-SA"/>
      </w:rPr>
      <w:t xml:space="preserve"> </w:t>
    </w:r>
  </w:p>
  <w:p w:rsidR="0031203D" w:rsidRPr="00CF61D5" w:rsidRDefault="0031203D" w:rsidP="0031203D">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Pr="00001EB7">
      <w:rPr>
        <w:i/>
        <w:noProof w:val="0"/>
        <w:sz w:val="16"/>
        <w:szCs w:val="16"/>
        <w:lang w:val="sr-Cyrl-CS" w:bidi="ar-SA"/>
      </w:rPr>
      <w:t xml:space="preserve"> </w:t>
    </w:r>
    <w:r w:rsidR="00DA1008">
      <w:rPr>
        <w:i/>
        <w:noProof w:val="0"/>
        <w:sz w:val="16"/>
        <w:szCs w:val="16"/>
        <w:lang w:val="sr-Cyrl-CS" w:bidi="ar-SA"/>
      </w:rPr>
      <w:t xml:space="preserve"> </w:t>
    </w:r>
    <w:r w:rsidR="00CF61D5">
      <w:rPr>
        <w:i/>
        <w:noProof w:val="0"/>
        <w:sz w:val="16"/>
        <w:szCs w:val="16"/>
        <w:lang w:val="sr-Cyrl-CS" w:bidi="ar-SA"/>
      </w:rPr>
      <w:t xml:space="preserve">Врњачка Бања, јун </w:t>
    </w:r>
    <w:r w:rsidR="00CF61D5">
      <w:rPr>
        <w:i/>
        <w:noProof w:val="0"/>
        <w:sz w:val="16"/>
        <w:szCs w:val="16"/>
        <w:lang w:val="en-US" w:bidi="ar-SA"/>
      </w:rPr>
      <w:t>20</w:t>
    </w:r>
    <w:r w:rsidR="00CF61D5">
      <w:rPr>
        <w:i/>
        <w:noProof w:val="0"/>
        <w:sz w:val="16"/>
        <w:szCs w:val="16"/>
        <w:lang w:bidi="ar-SA"/>
      </w:rPr>
      <w:t>21</w:t>
    </w:r>
    <w:r w:rsidR="00CF61D5">
      <w:rPr>
        <w:i/>
        <w:noProof w:val="0"/>
        <w:sz w:val="16"/>
        <w:szCs w:val="16"/>
        <w:lang w:val="en-US" w:bidi="ar-SA"/>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203D" w:rsidRPr="00001EB7" w:rsidRDefault="0031203D" w:rsidP="0031203D">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Pr="00001EB7">
      <w:rPr>
        <w:noProof w:val="0"/>
        <w:szCs w:val="20"/>
        <w:lang w:val="en-US" w:bidi="ar-SA"/>
      </w:rPr>
      <w:tab/>
    </w:r>
    <w:r w:rsidRPr="00001EB7">
      <w:rPr>
        <w:noProof w:val="0"/>
        <w:szCs w:val="20"/>
        <w:lang w:val="sr-Cyrl-CS" w:bidi="ar-SA"/>
      </w:rPr>
      <w:t xml:space="preserve"> </w:t>
    </w:r>
  </w:p>
  <w:p w:rsidR="0031203D" w:rsidRPr="00CF61D5" w:rsidRDefault="0031203D" w:rsidP="0031203D">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Pr="00001EB7">
      <w:rPr>
        <w:i/>
        <w:noProof w:val="0"/>
        <w:sz w:val="16"/>
        <w:szCs w:val="16"/>
        <w:lang w:val="sr-Cyrl-CS" w:bidi="ar-SA"/>
      </w:rPr>
      <w:t xml:space="preserve"> </w:t>
    </w:r>
    <w:r w:rsidR="00AE4638">
      <w:rPr>
        <w:i/>
        <w:noProof w:val="0"/>
        <w:sz w:val="16"/>
        <w:szCs w:val="16"/>
        <w:lang w:val="sr-Cyrl-CS" w:bidi="ar-SA"/>
      </w:rPr>
      <w:t xml:space="preserve"> </w:t>
    </w:r>
    <w:r w:rsidR="00CF61D5">
      <w:rPr>
        <w:i/>
        <w:noProof w:val="0"/>
        <w:sz w:val="16"/>
        <w:szCs w:val="16"/>
        <w:lang w:val="sr-Cyrl-CS" w:bidi="ar-SA"/>
      </w:rPr>
      <w:t xml:space="preserve">Врњачка Бања, јун </w:t>
    </w:r>
    <w:r w:rsidR="00CF61D5">
      <w:rPr>
        <w:i/>
        <w:noProof w:val="0"/>
        <w:sz w:val="16"/>
        <w:szCs w:val="16"/>
        <w:lang w:val="en-US" w:bidi="ar-SA"/>
      </w:rPr>
      <w:t>20</w:t>
    </w:r>
    <w:r w:rsidR="00CF61D5">
      <w:rPr>
        <w:i/>
        <w:noProof w:val="0"/>
        <w:sz w:val="16"/>
        <w:szCs w:val="16"/>
        <w:lang w:bidi="ar-SA"/>
      </w:rPr>
      <w:t>21</w:t>
    </w:r>
    <w:r w:rsidR="00CF61D5">
      <w:rPr>
        <w:i/>
        <w:noProof w:val="0"/>
        <w:sz w:val="16"/>
        <w:szCs w:val="16"/>
        <w:lang w:val="en-US" w:bidi="ar-SA"/>
      </w:rPr>
      <w:t>.</w:t>
    </w:r>
  </w:p>
  <w:p w:rsidR="0079559F" w:rsidRPr="00001EB7" w:rsidRDefault="0079559F"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8">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9">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1">
    <w:nsid w:val="55091368"/>
    <w:multiLevelType w:val="hybridMultilevel"/>
    <w:tmpl w:val="75C6BDF2"/>
    <w:lvl w:ilvl="0" w:tplc="D038B0FE">
      <w:start w:val="1"/>
      <w:numFmt w:val="decimal"/>
      <w:lvlText w:val="%1."/>
      <w:lvlJc w:val="left"/>
      <w:pPr>
        <w:ind w:left="757" w:hanging="360"/>
      </w:pPr>
      <w:rPr>
        <w:rFonts w:hint="default"/>
      </w:rPr>
    </w:lvl>
    <w:lvl w:ilvl="1" w:tplc="241A0019" w:tentative="1">
      <w:start w:val="1"/>
      <w:numFmt w:val="lowerLetter"/>
      <w:lvlText w:val="%2."/>
      <w:lvlJc w:val="left"/>
      <w:pPr>
        <w:ind w:left="1477" w:hanging="360"/>
      </w:pPr>
    </w:lvl>
    <w:lvl w:ilvl="2" w:tplc="241A001B" w:tentative="1">
      <w:start w:val="1"/>
      <w:numFmt w:val="lowerRoman"/>
      <w:lvlText w:val="%3."/>
      <w:lvlJc w:val="right"/>
      <w:pPr>
        <w:ind w:left="2197" w:hanging="180"/>
      </w:pPr>
    </w:lvl>
    <w:lvl w:ilvl="3" w:tplc="241A000F" w:tentative="1">
      <w:start w:val="1"/>
      <w:numFmt w:val="decimal"/>
      <w:lvlText w:val="%4."/>
      <w:lvlJc w:val="left"/>
      <w:pPr>
        <w:ind w:left="2917" w:hanging="360"/>
      </w:pPr>
    </w:lvl>
    <w:lvl w:ilvl="4" w:tplc="241A0019" w:tentative="1">
      <w:start w:val="1"/>
      <w:numFmt w:val="lowerLetter"/>
      <w:lvlText w:val="%5."/>
      <w:lvlJc w:val="left"/>
      <w:pPr>
        <w:ind w:left="3637" w:hanging="360"/>
      </w:pPr>
    </w:lvl>
    <w:lvl w:ilvl="5" w:tplc="241A001B" w:tentative="1">
      <w:start w:val="1"/>
      <w:numFmt w:val="lowerRoman"/>
      <w:lvlText w:val="%6."/>
      <w:lvlJc w:val="right"/>
      <w:pPr>
        <w:ind w:left="4357" w:hanging="180"/>
      </w:pPr>
    </w:lvl>
    <w:lvl w:ilvl="6" w:tplc="241A000F" w:tentative="1">
      <w:start w:val="1"/>
      <w:numFmt w:val="decimal"/>
      <w:lvlText w:val="%7."/>
      <w:lvlJc w:val="left"/>
      <w:pPr>
        <w:ind w:left="5077" w:hanging="360"/>
      </w:pPr>
    </w:lvl>
    <w:lvl w:ilvl="7" w:tplc="241A0019" w:tentative="1">
      <w:start w:val="1"/>
      <w:numFmt w:val="lowerLetter"/>
      <w:lvlText w:val="%8."/>
      <w:lvlJc w:val="left"/>
      <w:pPr>
        <w:ind w:left="5797" w:hanging="360"/>
      </w:pPr>
    </w:lvl>
    <w:lvl w:ilvl="8" w:tplc="241A001B" w:tentative="1">
      <w:start w:val="1"/>
      <w:numFmt w:val="lowerRoman"/>
      <w:lvlText w:val="%9."/>
      <w:lvlJc w:val="right"/>
      <w:pPr>
        <w:ind w:left="6517" w:hanging="180"/>
      </w:pPr>
    </w:lvl>
  </w:abstractNum>
  <w:abstractNum w:abstractNumId="12">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0"/>
  </w:num>
  <w:num w:numId="8">
    <w:abstractNumId w:val="13"/>
  </w:num>
  <w:num w:numId="9">
    <w:abstractNumId w:val="8"/>
  </w:num>
  <w:num w:numId="10">
    <w:abstractNumId w:val="7"/>
  </w:num>
  <w:num w:numId="11">
    <w:abstractNumId w:val="6"/>
  </w:num>
  <w:num w:numId="12">
    <w:abstractNumId w:val="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30722"/>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6DFD"/>
    <w:rsid w:val="00036A40"/>
    <w:rsid w:val="000427C2"/>
    <w:rsid w:val="00044D1B"/>
    <w:rsid w:val="00054E66"/>
    <w:rsid w:val="00055E90"/>
    <w:rsid w:val="00057FE6"/>
    <w:rsid w:val="00062B8F"/>
    <w:rsid w:val="00071041"/>
    <w:rsid w:val="00081586"/>
    <w:rsid w:val="00093CB6"/>
    <w:rsid w:val="000A7839"/>
    <w:rsid w:val="000B03F6"/>
    <w:rsid w:val="000B24F1"/>
    <w:rsid w:val="000C695A"/>
    <w:rsid w:val="000D415D"/>
    <w:rsid w:val="000E0E7C"/>
    <w:rsid w:val="000F5344"/>
    <w:rsid w:val="00137D6D"/>
    <w:rsid w:val="001434B2"/>
    <w:rsid w:val="00145BA2"/>
    <w:rsid w:val="00154E78"/>
    <w:rsid w:val="001705C9"/>
    <w:rsid w:val="00175587"/>
    <w:rsid w:val="001871B5"/>
    <w:rsid w:val="001873E9"/>
    <w:rsid w:val="001879FA"/>
    <w:rsid w:val="0019720F"/>
    <w:rsid w:val="001C5349"/>
    <w:rsid w:val="001D5925"/>
    <w:rsid w:val="002070C9"/>
    <w:rsid w:val="00210B13"/>
    <w:rsid w:val="00210EBF"/>
    <w:rsid w:val="00221ABC"/>
    <w:rsid w:val="00223E15"/>
    <w:rsid w:val="0022496B"/>
    <w:rsid w:val="00227001"/>
    <w:rsid w:val="002300A9"/>
    <w:rsid w:val="00255D44"/>
    <w:rsid w:val="0026427A"/>
    <w:rsid w:val="00265F81"/>
    <w:rsid w:val="002770AB"/>
    <w:rsid w:val="00297F96"/>
    <w:rsid w:val="002D49C7"/>
    <w:rsid w:val="002E0E87"/>
    <w:rsid w:val="002E6B1D"/>
    <w:rsid w:val="002F25B1"/>
    <w:rsid w:val="002F6D95"/>
    <w:rsid w:val="002F75D5"/>
    <w:rsid w:val="002F7A5D"/>
    <w:rsid w:val="0030151E"/>
    <w:rsid w:val="00311162"/>
    <w:rsid w:val="00311420"/>
    <w:rsid w:val="0031203D"/>
    <w:rsid w:val="00324C47"/>
    <w:rsid w:val="00326C1B"/>
    <w:rsid w:val="003344B4"/>
    <w:rsid w:val="00342E3F"/>
    <w:rsid w:val="00343E9B"/>
    <w:rsid w:val="00355B69"/>
    <w:rsid w:val="00361406"/>
    <w:rsid w:val="00371AB3"/>
    <w:rsid w:val="00380569"/>
    <w:rsid w:val="00390C81"/>
    <w:rsid w:val="003910DC"/>
    <w:rsid w:val="0039590D"/>
    <w:rsid w:val="0039722A"/>
    <w:rsid w:val="003975FE"/>
    <w:rsid w:val="003B3959"/>
    <w:rsid w:val="003C0008"/>
    <w:rsid w:val="003D13AF"/>
    <w:rsid w:val="003F0B59"/>
    <w:rsid w:val="003F3410"/>
    <w:rsid w:val="00405089"/>
    <w:rsid w:val="00412C3E"/>
    <w:rsid w:val="00416F60"/>
    <w:rsid w:val="00431242"/>
    <w:rsid w:val="004414D5"/>
    <w:rsid w:val="00441DA5"/>
    <w:rsid w:val="0045059B"/>
    <w:rsid w:val="00463F62"/>
    <w:rsid w:val="0047582F"/>
    <w:rsid w:val="004818CD"/>
    <w:rsid w:val="004821FE"/>
    <w:rsid w:val="004A3D1B"/>
    <w:rsid w:val="004B4B05"/>
    <w:rsid w:val="004C17F5"/>
    <w:rsid w:val="004C7B09"/>
    <w:rsid w:val="004F023B"/>
    <w:rsid w:val="004F14C6"/>
    <w:rsid w:val="004F2A71"/>
    <w:rsid w:val="004F4BE7"/>
    <w:rsid w:val="00505E6C"/>
    <w:rsid w:val="005140B7"/>
    <w:rsid w:val="00516F03"/>
    <w:rsid w:val="0052063B"/>
    <w:rsid w:val="005249B5"/>
    <w:rsid w:val="00557A19"/>
    <w:rsid w:val="005607C4"/>
    <w:rsid w:val="00563C7B"/>
    <w:rsid w:val="00577C1B"/>
    <w:rsid w:val="005839D7"/>
    <w:rsid w:val="005B0670"/>
    <w:rsid w:val="005B2C40"/>
    <w:rsid w:val="005B59FF"/>
    <w:rsid w:val="005B6B94"/>
    <w:rsid w:val="005C0E39"/>
    <w:rsid w:val="005D61F4"/>
    <w:rsid w:val="005E56A7"/>
    <w:rsid w:val="00600116"/>
    <w:rsid w:val="006031AB"/>
    <w:rsid w:val="006058C8"/>
    <w:rsid w:val="00614AD3"/>
    <w:rsid w:val="006334E5"/>
    <w:rsid w:val="00643397"/>
    <w:rsid w:val="006531D7"/>
    <w:rsid w:val="00654311"/>
    <w:rsid w:val="00684E1F"/>
    <w:rsid w:val="006952F8"/>
    <w:rsid w:val="00696BD9"/>
    <w:rsid w:val="006B59C3"/>
    <w:rsid w:val="006C4938"/>
    <w:rsid w:val="006C5383"/>
    <w:rsid w:val="006C774C"/>
    <w:rsid w:val="006D65F5"/>
    <w:rsid w:val="006E02F2"/>
    <w:rsid w:val="006E3D1F"/>
    <w:rsid w:val="006E6D07"/>
    <w:rsid w:val="006F1D7A"/>
    <w:rsid w:val="00704EBF"/>
    <w:rsid w:val="007069AD"/>
    <w:rsid w:val="00707A33"/>
    <w:rsid w:val="00735D67"/>
    <w:rsid w:val="0073706C"/>
    <w:rsid w:val="00743937"/>
    <w:rsid w:val="00746530"/>
    <w:rsid w:val="00770E32"/>
    <w:rsid w:val="007848C7"/>
    <w:rsid w:val="0079559F"/>
    <w:rsid w:val="007A3508"/>
    <w:rsid w:val="007B47E5"/>
    <w:rsid w:val="007B7934"/>
    <w:rsid w:val="007D0E5A"/>
    <w:rsid w:val="007E2E7F"/>
    <w:rsid w:val="007E4038"/>
    <w:rsid w:val="00824A28"/>
    <w:rsid w:val="00826F8B"/>
    <w:rsid w:val="0085754D"/>
    <w:rsid w:val="008604CD"/>
    <w:rsid w:val="008610DB"/>
    <w:rsid w:val="008748E6"/>
    <w:rsid w:val="008B72BA"/>
    <w:rsid w:val="008B771C"/>
    <w:rsid w:val="008C5B7D"/>
    <w:rsid w:val="008D03C9"/>
    <w:rsid w:val="008D5567"/>
    <w:rsid w:val="008E11A5"/>
    <w:rsid w:val="008F5406"/>
    <w:rsid w:val="0090351C"/>
    <w:rsid w:val="00915D96"/>
    <w:rsid w:val="00916107"/>
    <w:rsid w:val="009550FF"/>
    <w:rsid w:val="0096070F"/>
    <w:rsid w:val="00961028"/>
    <w:rsid w:val="00987D3B"/>
    <w:rsid w:val="0099286C"/>
    <w:rsid w:val="00995F90"/>
    <w:rsid w:val="009A6BC5"/>
    <w:rsid w:val="009C395D"/>
    <w:rsid w:val="009D3B62"/>
    <w:rsid w:val="009D68CF"/>
    <w:rsid w:val="009E03BD"/>
    <w:rsid w:val="009E2CD6"/>
    <w:rsid w:val="009E5215"/>
    <w:rsid w:val="009E576B"/>
    <w:rsid w:val="00A04133"/>
    <w:rsid w:val="00A0497C"/>
    <w:rsid w:val="00A13168"/>
    <w:rsid w:val="00A170FA"/>
    <w:rsid w:val="00A2522B"/>
    <w:rsid w:val="00A454A4"/>
    <w:rsid w:val="00A56B54"/>
    <w:rsid w:val="00A76773"/>
    <w:rsid w:val="00A84D9C"/>
    <w:rsid w:val="00AA2B8E"/>
    <w:rsid w:val="00AA7615"/>
    <w:rsid w:val="00AB2B49"/>
    <w:rsid w:val="00AC693A"/>
    <w:rsid w:val="00AD7675"/>
    <w:rsid w:val="00AE4638"/>
    <w:rsid w:val="00AF5422"/>
    <w:rsid w:val="00AF77B6"/>
    <w:rsid w:val="00B04DDA"/>
    <w:rsid w:val="00B2303B"/>
    <w:rsid w:val="00B42555"/>
    <w:rsid w:val="00B73DA3"/>
    <w:rsid w:val="00B8541F"/>
    <w:rsid w:val="00B9727B"/>
    <w:rsid w:val="00BA7423"/>
    <w:rsid w:val="00BB4CD7"/>
    <w:rsid w:val="00BC16D7"/>
    <w:rsid w:val="00BD4BD5"/>
    <w:rsid w:val="00BD4E10"/>
    <w:rsid w:val="00BE0ACD"/>
    <w:rsid w:val="00BE1B9F"/>
    <w:rsid w:val="00BE6DE6"/>
    <w:rsid w:val="00BE71A9"/>
    <w:rsid w:val="00BF3A21"/>
    <w:rsid w:val="00C1119B"/>
    <w:rsid w:val="00C11677"/>
    <w:rsid w:val="00C12548"/>
    <w:rsid w:val="00C26457"/>
    <w:rsid w:val="00C35E89"/>
    <w:rsid w:val="00C42113"/>
    <w:rsid w:val="00C43BB1"/>
    <w:rsid w:val="00C45F2F"/>
    <w:rsid w:val="00C60546"/>
    <w:rsid w:val="00C6145F"/>
    <w:rsid w:val="00C627D8"/>
    <w:rsid w:val="00C873B8"/>
    <w:rsid w:val="00C94C48"/>
    <w:rsid w:val="00CA1552"/>
    <w:rsid w:val="00CA5207"/>
    <w:rsid w:val="00CA78CE"/>
    <w:rsid w:val="00CC1BB2"/>
    <w:rsid w:val="00CD66CE"/>
    <w:rsid w:val="00CE14D7"/>
    <w:rsid w:val="00CE4E8D"/>
    <w:rsid w:val="00CF61D5"/>
    <w:rsid w:val="00CF76D6"/>
    <w:rsid w:val="00D00648"/>
    <w:rsid w:val="00D21686"/>
    <w:rsid w:val="00D3324B"/>
    <w:rsid w:val="00D53D2E"/>
    <w:rsid w:val="00D7061B"/>
    <w:rsid w:val="00D91421"/>
    <w:rsid w:val="00D9407C"/>
    <w:rsid w:val="00DA1008"/>
    <w:rsid w:val="00DB13D9"/>
    <w:rsid w:val="00DB4D50"/>
    <w:rsid w:val="00DB781F"/>
    <w:rsid w:val="00DC127F"/>
    <w:rsid w:val="00DC1E63"/>
    <w:rsid w:val="00DC36D0"/>
    <w:rsid w:val="00DC7759"/>
    <w:rsid w:val="00DE14A3"/>
    <w:rsid w:val="00DF5319"/>
    <w:rsid w:val="00DF5D9C"/>
    <w:rsid w:val="00E06AD0"/>
    <w:rsid w:val="00E316A6"/>
    <w:rsid w:val="00E35CD1"/>
    <w:rsid w:val="00E5297F"/>
    <w:rsid w:val="00E560FA"/>
    <w:rsid w:val="00E77939"/>
    <w:rsid w:val="00E95AC3"/>
    <w:rsid w:val="00E972AE"/>
    <w:rsid w:val="00EA6684"/>
    <w:rsid w:val="00EE2844"/>
    <w:rsid w:val="00EE3209"/>
    <w:rsid w:val="00F03D29"/>
    <w:rsid w:val="00F04704"/>
    <w:rsid w:val="00F116DF"/>
    <w:rsid w:val="00F12EEF"/>
    <w:rsid w:val="00F24FBB"/>
    <w:rsid w:val="00F414C0"/>
    <w:rsid w:val="00F46D90"/>
    <w:rsid w:val="00F54C7C"/>
    <w:rsid w:val="00F65F6F"/>
    <w:rsid w:val="00F709B1"/>
    <w:rsid w:val="00F80DFD"/>
    <w:rsid w:val="00FA55BE"/>
    <w:rsid w:val="00FB0808"/>
    <w:rsid w:val="00FB7C9B"/>
    <w:rsid w:val="00FD2D63"/>
    <w:rsid w:val="00FD5ED1"/>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character" w:customStyle="1" w:styleId="jlqj4b">
    <w:name w:val="jlqj4b"/>
    <w:rsid w:val="004B4B05"/>
  </w:style>
  <w:style w:type="character" w:styleId="Hyperlink">
    <w:name w:val="Hyperlink"/>
    <w:basedOn w:val="DefaultParagraphFont"/>
    <w:uiPriority w:val="99"/>
    <w:unhideWhenUsed/>
    <w:rsid w:val="00AD7675"/>
    <w:rPr>
      <w:color w:val="0000FF"/>
      <w:u w:val="single"/>
    </w:rPr>
  </w:style>
</w:styles>
</file>

<file path=word/webSettings.xml><?xml version="1.0" encoding="utf-8"?>
<w:webSettings xmlns:r="http://schemas.openxmlformats.org/officeDocument/2006/relationships" xmlns:w="http://schemas.openxmlformats.org/wordprocessingml/2006/main">
  <w:divs>
    <w:div w:id="535313477">
      <w:bodyDiv w:val="1"/>
      <w:marLeft w:val="0"/>
      <w:marRight w:val="0"/>
      <w:marTop w:val="0"/>
      <w:marBottom w:val="0"/>
      <w:divBdr>
        <w:top w:val="none" w:sz="0" w:space="0" w:color="auto"/>
        <w:left w:val="none" w:sz="0" w:space="0" w:color="auto"/>
        <w:bottom w:val="none" w:sz="0" w:space="0" w:color="auto"/>
        <w:right w:val="none" w:sz="0" w:space="0" w:color="auto"/>
      </w:divBdr>
    </w:div>
    <w:div w:id="555163147">
      <w:bodyDiv w:val="1"/>
      <w:marLeft w:val="0"/>
      <w:marRight w:val="0"/>
      <w:marTop w:val="0"/>
      <w:marBottom w:val="0"/>
      <w:divBdr>
        <w:top w:val="none" w:sz="0" w:space="0" w:color="auto"/>
        <w:left w:val="none" w:sz="0" w:space="0" w:color="auto"/>
        <w:bottom w:val="none" w:sz="0" w:space="0" w:color="auto"/>
        <w:right w:val="none" w:sz="0" w:space="0" w:color="auto"/>
      </w:divBdr>
    </w:div>
    <w:div w:id="917901252">
      <w:bodyDiv w:val="1"/>
      <w:marLeft w:val="0"/>
      <w:marRight w:val="0"/>
      <w:marTop w:val="0"/>
      <w:marBottom w:val="0"/>
      <w:divBdr>
        <w:top w:val="none" w:sz="0" w:space="0" w:color="auto"/>
        <w:left w:val="none" w:sz="0" w:space="0" w:color="auto"/>
        <w:bottom w:val="none" w:sz="0" w:space="0" w:color="auto"/>
        <w:right w:val="none" w:sz="0" w:space="0" w:color="auto"/>
      </w:divBdr>
    </w:div>
    <w:div w:id="1037967813">
      <w:bodyDiv w:val="1"/>
      <w:marLeft w:val="0"/>
      <w:marRight w:val="0"/>
      <w:marTop w:val="0"/>
      <w:marBottom w:val="0"/>
      <w:divBdr>
        <w:top w:val="none" w:sz="0" w:space="0" w:color="auto"/>
        <w:left w:val="none" w:sz="0" w:space="0" w:color="auto"/>
        <w:bottom w:val="none" w:sz="0" w:space="0" w:color="auto"/>
        <w:right w:val="none" w:sz="0" w:space="0" w:color="auto"/>
      </w:divBdr>
    </w:div>
    <w:div w:id="1179395493">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211917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3.xml"/><Relationship Id="rId10" Type="http://schemas.openxmlformats.org/officeDocument/2006/relationships/image" Target="media/image3.jpe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Abl</b:Tag>
    <b:SourceType>InternetSite</b:SourceType>
    <b:Guid>{1456FE92-F81B-4B3C-A1EA-A04C74B0D9F4}</b:Guid>
    <b:Author>
      <b:Author>
        <b:NameList>
          <b:Person>
            <b:Last>Ableton</b:Last>
            <b:First>Live</b:First>
          </b:Person>
        </b:NameList>
      </b:Author>
    </b:Author>
    <b:Title>https://www.ableton.com/</b:Title>
    <b:RefOrder>1</b:RefOrder>
  </b:Source>
  <b:Source>
    <b:Tag>Moo</b:Tag>
    <b:SourceType>InternetSite</b:SourceType>
    <b:Guid>{25070D53-E26D-402A-817F-09382E55B721}</b:Guid>
    <b:Title>moddle.org</b:Title>
    <b:Author>
      <b:Author>
        <b:NameList>
          <b:Person>
            <b:Last>Moodle</b:Last>
          </b:Person>
        </b:NameList>
      </b:Author>
    </b:Author>
    <b:RefOrder>2</b:RefOrder>
  </b:Source>
</b:Sources>
</file>

<file path=customXml/itemProps1.xml><?xml version="1.0" encoding="utf-8"?>
<ds:datastoreItem xmlns:ds="http://schemas.openxmlformats.org/officeDocument/2006/customXml" ds:itemID="{A245E485-7BCC-4F2B-B271-47E278D6C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27</TotalTime>
  <Pages>8</Pages>
  <Words>1301</Words>
  <Characters>7422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autor</vt:lpstr>
    </vt:vector>
  </TitlesOfParts>
  <Company/>
  <LinksUpToDate>false</LinksUpToDate>
  <CharactersWithSpaces>8706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24</cp:revision>
  <dcterms:created xsi:type="dcterms:W3CDTF">2021-02-08T13:50:00Z</dcterms:created>
  <dcterms:modified xsi:type="dcterms:W3CDTF">2021-05-27T07:33:00Z</dcterms:modified>
</cp:coreProperties>
</file>