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710" w:rsidRDefault="00F17710" w:rsidP="001A3C99">
      <w:pPr>
        <w:jc w:val="center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 xml:space="preserve">РЕЗУЛТАТИ </w:t>
      </w:r>
      <w:r w:rsidRPr="001A3C99">
        <w:rPr>
          <w:rFonts w:ascii="Times New Roman" w:hAnsi="Times New Roman"/>
          <w:b/>
          <w:sz w:val="24"/>
          <w:szCs w:val="24"/>
          <w:lang w:val="sr-Cyrl-CS"/>
        </w:rPr>
        <w:t xml:space="preserve">КОЛОКВИЈУМА ИЗ ПРЕДМЕТА </w:t>
      </w:r>
    </w:p>
    <w:p w:rsidR="00F17710" w:rsidRPr="001A3C99" w:rsidRDefault="00F17710" w:rsidP="001A3C99">
      <w:pPr>
        <w:jc w:val="center"/>
        <w:rPr>
          <w:rFonts w:ascii="Times New Roman" w:hAnsi="Times New Roman"/>
          <w:b/>
          <w:sz w:val="24"/>
          <w:szCs w:val="24"/>
          <w:lang w:val="sr-Cyrl-CS"/>
        </w:rPr>
      </w:pPr>
      <w:r w:rsidRPr="001A3C99">
        <w:rPr>
          <w:rFonts w:ascii="Times New Roman" w:hAnsi="Times New Roman"/>
          <w:b/>
          <w:sz w:val="24"/>
          <w:szCs w:val="24"/>
          <w:lang w:val="sr-Cyrl-CS"/>
        </w:rPr>
        <w:t>ПОСЛОВНЕ КОМУНИКАЦИЈЕ</w:t>
      </w:r>
    </w:p>
    <w:p w:rsidR="00F17710" w:rsidRDefault="00F17710" w:rsidP="00A73793">
      <w:pPr>
        <w:jc w:val="both"/>
        <w:rPr>
          <w:rFonts w:ascii="Times New Roman" w:hAnsi="Times New Roman"/>
          <w:sz w:val="24"/>
          <w:szCs w:val="24"/>
          <w:lang w:val="sr-Latn-CS"/>
        </w:rPr>
      </w:pPr>
      <w:bookmarkStart w:id="0" w:name="_GoBack"/>
      <w:bookmarkEnd w:id="0"/>
    </w:p>
    <w:p w:rsidR="00F17710" w:rsidRPr="00C6612C" w:rsidRDefault="00F17710" w:rsidP="00342AFC">
      <w:pPr>
        <w:pStyle w:val="Style3"/>
        <w:widowControl/>
        <w:spacing w:line="240" w:lineRule="exact"/>
        <w:rPr>
          <w:sz w:val="20"/>
          <w:szCs w:val="20"/>
          <w:lang w:val="sr-Latn-CS"/>
        </w:rPr>
      </w:pPr>
    </w:p>
    <w:p w:rsidR="00F17710" w:rsidRPr="008075F8" w:rsidRDefault="00F17710" w:rsidP="00342AFC">
      <w:pPr>
        <w:pStyle w:val="Style3"/>
        <w:widowControl/>
        <w:spacing w:before="58" w:line="240" w:lineRule="auto"/>
        <w:rPr>
          <w:rStyle w:val="FontStyle12"/>
          <w:b/>
          <w:sz w:val="24"/>
          <w:szCs w:val="24"/>
          <w:lang w:val="sr-Cyrl-CS"/>
        </w:rPr>
      </w:pPr>
      <w:r w:rsidRPr="008075F8">
        <w:rPr>
          <w:rStyle w:val="FontStyle12"/>
          <w:b/>
          <w:sz w:val="24"/>
          <w:szCs w:val="24"/>
        </w:rPr>
        <w:t xml:space="preserve">2001 </w:t>
      </w:r>
      <w:r w:rsidRPr="008075F8">
        <w:rPr>
          <w:rStyle w:val="FontStyle12"/>
          <w:b/>
          <w:sz w:val="24"/>
          <w:szCs w:val="24"/>
          <w:lang w:val="sr-Cyrl-CS"/>
        </w:rPr>
        <w:t>Пословне комуникације</w:t>
      </w:r>
    </w:p>
    <w:p w:rsidR="00F17710" w:rsidRDefault="00F17710" w:rsidP="00342AFC">
      <w:pPr>
        <w:spacing w:after="192" w:line="1" w:lineRule="exact"/>
        <w:rPr>
          <w:sz w:val="2"/>
          <w:szCs w:val="2"/>
        </w:rPr>
      </w:pPr>
    </w:p>
    <w:tbl>
      <w:tblPr>
        <w:tblW w:w="8640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834"/>
        <w:gridCol w:w="6806"/>
      </w:tblGrid>
      <w:tr w:rsidR="00F17710" w:rsidTr="00177610">
        <w:tc>
          <w:tcPr>
            <w:tcW w:w="1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F17710" w:rsidRPr="004C60AD" w:rsidRDefault="00F17710" w:rsidP="00AD630B">
            <w:pPr>
              <w:pStyle w:val="Style1"/>
              <w:widowControl/>
              <w:rPr>
                <w:rStyle w:val="FontStyle14"/>
                <w:b/>
                <w:lang w:val="sr-Cyrl-CS" w:eastAsia="sr-Cyrl-CS"/>
              </w:rPr>
            </w:pPr>
            <w:r w:rsidRPr="004C60AD">
              <w:rPr>
                <w:rStyle w:val="FontStyle14"/>
                <w:b/>
                <w:lang w:val="sr-Cyrl-CS" w:eastAsia="sr-Cyrl-CS"/>
              </w:rPr>
              <w:t>Индекс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17710" w:rsidRPr="004C60AD" w:rsidRDefault="00F17710" w:rsidP="00AD630B">
            <w:pPr>
              <w:pStyle w:val="Style1"/>
              <w:widowControl/>
              <w:ind w:left="470"/>
              <w:rPr>
                <w:rStyle w:val="FontStyle14"/>
                <w:b/>
                <w:lang w:val="sr-Cyrl-CS" w:eastAsia="sr-Cyrl-CS"/>
              </w:rPr>
            </w:pPr>
            <w:r w:rsidRPr="004C60AD">
              <w:rPr>
                <w:rStyle w:val="FontStyle14"/>
                <w:b/>
                <w:lang w:val="sr-Cyrl-CS" w:eastAsia="sr-Cyrl-CS"/>
              </w:rPr>
              <w:t>Презиме и име</w:t>
            </w:r>
            <w:r w:rsidRPr="004C60AD">
              <w:rPr>
                <w:rStyle w:val="FontStyle14"/>
                <w:b/>
                <w:lang w:val="sr-Latn-CS" w:eastAsia="sr-Cyrl-CS"/>
              </w:rPr>
              <w:t xml:space="preserve">                                     </w:t>
            </w:r>
            <w:r w:rsidRPr="004C60AD">
              <w:rPr>
                <w:rStyle w:val="FontStyle14"/>
                <w:b/>
                <w:lang w:val="sr-Cyrl-CS" w:eastAsia="sr-Cyrl-CS"/>
              </w:rPr>
              <w:t>Број поена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/>
              </w:rPr>
            </w:pPr>
            <w:r>
              <w:rPr>
                <w:rStyle w:val="FontStyle14"/>
                <w:lang w:val="sr-Cyrl-CS"/>
              </w:rPr>
              <w:t>ИТ2/24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7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Мерганз Филип                                      39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/>
              </w:rPr>
            </w:pPr>
            <w:r>
              <w:rPr>
                <w:rStyle w:val="FontStyle14"/>
                <w:lang w:val="sr-Cyrl-CS"/>
              </w:rPr>
              <w:t>ИТ18/24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7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Чевизовић Вељко                                   34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/>
              </w:rPr>
            </w:pPr>
            <w:r>
              <w:rPr>
                <w:rStyle w:val="FontStyle14"/>
                <w:lang w:val="sr-Cyrl-CS"/>
              </w:rPr>
              <w:t>ИТ26/24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75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Танацковић Јована                                 49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ИТ27/24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8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Спасојевић Ана                                      45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ИТ39/24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7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Гагић Милан                                           40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ИТ55/24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7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 xml:space="preserve">Муратовић Милош                                 </w:t>
            </w:r>
            <w:r w:rsidRPr="008C7D8F">
              <w:rPr>
                <w:rStyle w:val="FontStyle14"/>
                <w:lang w:val="sr-Cyrl-CS" w:eastAsia="sr-Cyrl-CS"/>
              </w:rPr>
              <w:t>25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ИТ56/24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7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Лојовић Стефан                                      34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ИТ59/24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8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Сарић Вук                                                47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ИТ61/24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7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Бојанић Душан                                        48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ИТ67/24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7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Бојовић Јелена                                         48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ИТ72/24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7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Божић Александар                                  20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ИТ73/24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7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Бујић Стефан                                           46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ИТ74/24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7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Вукајловић Његош                                  41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ИТ75/24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8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Добријевић Стефан                                25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ИТ84/24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7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Ерић Чедо                                                 19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ИТ 87/24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8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Мудринић Михајло                                 22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ИТ92/24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8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Давидовић Немања                                 46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ИТ96/24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7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Мандић Никола                                       31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ИТ98/24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7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Мићић Анастасија                                  41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ИТ99/24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8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Слепчевић Боривој                                 38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ИТ117/24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7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Привизер Михајло                                  23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ИТ118/24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8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Стевановић Никола                                30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/>
              </w:rPr>
            </w:pPr>
            <w:r>
              <w:rPr>
                <w:rStyle w:val="FontStyle14"/>
                <w:lang w:val="sr-Cyrl-CS"/>
              </w:rPr>
              <w:t>ГИД1/24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7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Лазовић Марина                                     45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/>
              </w:rPr>
            </w:pPr>
            <w:r>
              <w:rPr>
                <w:rStyle w:val="FontStyle14"/>
                <w:lang w:val="sr-Cyrl-CS"/>
              </w:rPr>
              <w:t>ГИД2/24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7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Миљевић Уна-Исидора                         46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ГИД3/24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7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Радуловац Ања                                       42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ГИД4/24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7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Мега Ивана                                             41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ГИД5/24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7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Провчи Дарко                                         42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ГИД6/24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75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Кабић Михајло                                       35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ГИД7/24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75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Фаркаш Светлана                                   41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ГИД8/24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75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Опавски Андреа                                     44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ГИД9/24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8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Симоновић Симон                                 38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/>
              </w:rPr>
            </w:pPr>
            <w:r>
              <w:rPr>
                <w:rStyle w:val="FontStyle14"/>
                <w:lang w:val="sr-Cyrl-CS"/>
              </w:rPr>
              <w:t>ГИД10/24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70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Медић Анастасија Лена                         48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/>
              </w:rPr>
            </w:pPr>
            <w:r>
              <w:rPr>
                <w:rStyle w:val="FontStyle14"/>
                <w:lang w:val="sr-Cyrl-CS"/>
              </w:rPr>
              <w:t>ГИД11/24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75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Ајтић Светислав                                     31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ГИД12/24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1"/>
              <w:widowControl/>
              <w:ind w:left="475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>Казимировић Јована                              45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ГИД13/24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Андрић Ксенија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23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ГИД14/24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Новаковић Миљана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44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ГИД15/24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Крајиновић Јована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30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ГИД16/24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Тесла Нина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     39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ГИД17/24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Жеравић Драгана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45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ГИД18/24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Јеринић Зорана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48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ГИД19/24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Баришић Ивана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46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ГИД20/24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Вујичић Александра</w:t>
            </w:r>
            <w:r>
              <w:rPr>
                <w:rStyle w:val="FontStyle14"/>
                <w:lang w:val="sr-Cyrl-CS" w:eastAsia="sr-Cyrl-CS"/>
              </w:rPr>
              <w:t xml:space="preserve">                             46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ГИД21/24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Бркић Милица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46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ГИД22/24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Кљајић Тамара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30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ГИД23/24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Топаловић Бранислава</w:t>
            </w:r>
            <w:r>
              <w:rPr>
                <w:rStyle w:val="FontStyle14"/>
                <w:lang w:val="sr-Cyrl-CS" w:eastAsia="sr-Cyrl-CS"/>
              </w:rPr>
              <w:t xml:space="preserve">                         36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ГИД24/24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Неорчић Андреа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44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ГИД25/24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Хрнчиар Денис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39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ГИД26/24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Latn-CS" w:eastAsia="sr-Cyrl-CS"/>
              </w:rPr>
              <w:t xml:space="preserve">          </w:t>
            </w:r>
            <w:r w:rsidRPr="00342AFC">
              <w:rPr>
                <w:rStyle w:val="FontStyle14"/>
                <w:lang w:val="sr-Cyrl-CS" w:eastAsia="sr-Cyrl-CS"/>
              </w:rPr>
              <w:t>Сабо Филип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  33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ГИД27/24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Тадић Виолета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37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ГИД28/24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Наранчић Јована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43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ГИД29/24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Максимов Дејана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39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ГИД30/24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Грозданова Дуња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50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ГИД31/24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Јолић Теодора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45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ГИД32/24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Радаковић Сара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44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ГИД33/24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Мартињук Иван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42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ГИД34/24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Лажетић Соња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46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ГИД35/24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Лесковац Драгана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38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ГИД36/24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Клисура Јована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48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ГИД37/24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Бардак Вукашин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22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ГИД38/24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Вучковић Александар</w:t>
            </w:r>
            <w:r>
              <w:rPr>
                <w:rStyle w:val="FontStyle14"/>
                <w:lang w:val="sr-Cyrl-CS" w:eastAsia="sr-Cyrl-CS"/>
              </w:rPr>
              <w:t xml:space="preserve">                          35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ГИД39/24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Џигурски Алекса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23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ГИД40/24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Кесић Борис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  27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ГИД41/24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Костић Анђела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45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ГИД42/24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Мартиновић Данило</w:t>
            </w:r>
            <w:r>
              <w:rPr>
                <w:rStyle w:val="FontStyle14"/>
                <w:lang w:val="sr-Cyrl-CS" w:eastAsia="sr-Cyrl-CS"/>
              </w:rPr>
              <w:t xml:space="preserve">                            21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ГИД43/24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Јовановић Лана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44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ГИД44/24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Јамушаков Огњен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39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ГИД45/24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Ђукић Марко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25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ГИД46/24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Шкривањ Анђела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39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ГИД47/24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Палинкаш Теодора</w:t>
            </w:r>
            <w:r>
              <w:rPr>
                <w:rStyle w:val="FontStyle14"/>
                <w:lang w:val="sr-Cyrl-CS" w:eastAsia="sr-Cyrl-CS"/>
              </w:rPr>
              <w:t xml:space="preserve">                             48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ГИД48/24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Бата Јован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    35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ГИД49/24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Шијачки Лука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39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ГИД50/24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342AFC" w:rsidRDefault="00F17710" w:rsidP="00342AFC">
            <w:pPr>
              <w:pStyle w:val="Style3"/>
              <w:spacing w:line="240" w:lineRule="auto"/>
              <w:ind w:left="475"/>
              <w:rPr>
                <w:rStyle w:val="FontStyle14"/>
                <w:lang w:val="sr-Cyrl-CS" w:eastAsia="sr-Cyrl-CS"/>
              </w:rPr>
            </w:pPr>
            <w:r w:rsidRPr="00342AFC">
              <w:rPr>
                <w:rStyle w:val="FontStyle14"/>
                <w:lang w:val="sr-Cyrl-CS" w:eastAsia="sr-Cyrl-CS"/>
              </w:rPr>
              <w:t>Шандор Ања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36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ГИД51/24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Михајловић Никола</w:t>
            </w:r>
            <w:r>
              <w:rPr>
                <w:rStyle w:val="FontStyle14"/>
                <w:lang w:val="sr-Cyrl-CS" w:eastAsia="sr-Cyrl-CS"/>
              </w:rPr>
              <w:t xml:space="preserve">                           22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ГИД52/24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Павлов Ања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 32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ГИД53/24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Мердовић Миљан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26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ГИД54/24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Бакић Марко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31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ГИД55/24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Петровић Сташа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41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ГИД56/24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Радека Јована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43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ГИД57/24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Анђелић Вукашин</w:t>
            </w:r>
            <w:r>
              <w:rPr>
                <w:rStyle w:val="FontStyle14"/>
                <w:lang w:val="sr-Cyrl-CS" w:eastAsia="sr-Cyrl-CS"/>
              </w:rPr>
              <w:t xml:space="preserve">                             25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ГИД58/24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Цупара Сара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33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ГИД59/24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Ивковић Невена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50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ГИД60/24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Икрашев Немања</w:t>
            </w:r>
            <w:r>
              <w:rPr>
                <w:rStyle w:val="FontStyle14"/>
                <w:lang w:val="sr-Cyrl-CS" w:eastAsia="sr-Cyrl-CS"/>
              </w:rPr>
              <w:t xml:space="preserve">                               35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ГИД61/24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Кикић Теодора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23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ГИД62/24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Мордашев Иван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43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ГИД63/24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Буторовић Милутин</w:t>
            </w:r>
            <w:r>
              <w:rPr>
                <w:rStyle w:val="FontStyle14"/>
                <w:lang w:val="sr-Cyrl-CS" w:eastAsia="sr-Cyrl-CS"/>
              </w:rPr>
              <w:t xml:space="preserve">                          36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ГИД64/24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Контић Димитрије</w:t>
            </w:r>
            <w:r>
              <w:rPr>
                <w:rStyle w:val="FontStyle14"/>
                <w:lang w:val="sr-Cyrl-CS" w:eastAsia="sr-Cyrl-CS"/>
              </w:rPr>
              <w:t xml:space="preserve">                             37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ГИД65/24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Кнежевић Растко</w:t>
            </w:r>
            <w:r>
              <w:rPr>
                <w:rStyle w:val="FontStyle14"/>
                <w:lang w:val="sr-Cyrl-CS" w:eastAsia="sr-Cyrl-CS"/>
              </w:rPr>
              <w:t xml:space="preserve">                               44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ГИД67/24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Бабић Тијана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38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ГИД68/24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035F90" w:rsidRDefault="00F17710" w:rsidP="00035F90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035F90">
              <w:rPr>
                <w:rStyle w:val="FontStyle14"/>
                <w:lang w:val="sr-Cyrl-CS" w:eastAsia="sr-Cyrl-CS"/>
              </w:rPr>
              <w:t>Вида Вероника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38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ГИД69/24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Кундачина Димитрије</w:t>
            </w:r>
            <w:r>
              <w:rPr>
                <w:rStyle w:val="FontStyle14"/>
                <w:lang w:val="sr-Cyrl-CS" w:eastAsia="sr-Cyrl-CS"/>
              </w:rPr>
              <w:t xml:space="preserve">                      28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ГИД70/24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Ченић Дуња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37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ГИД71/24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Ћулибрк Сара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40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ГИД75/24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Тадић Александар</w:t>
            </w:r>
            <w:r>
              <w:rPr>
                <w:rStyle w:val="FontStyle14"/>
                <w:lang w:val="sr-Cyrl-CS" w:eastAsia="sr-Cyrl-CS"/>
              </w:rPr>
              <w:t xml:space="preserve">                             38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ГИД76/24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Рис Тамара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 33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ГИД77/24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Моцо Виктор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46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ГИД78/24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Поповић Ања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45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ГИД79/24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Розгић Теодора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33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ГИД80/24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Петровић Јелена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37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ВД1/24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Мишковић Стефан</w:t>
            </w:r>
            <w:r>
              <w:rPr>
                <w:rStyle w:val="FontStyle14"/>
                <w:lang w:val="sr-Cyrl-CS" w:eastAsia="sr-Cyrl-CS"/>
              </w:rPr>
              <w:t xml:space="preserve">                            43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ВД2/24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Матић Марија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48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ВД3/24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Latn-CS" w:eastAsia="sr-Cyrl-CS"/>
              </w:rPr>
              <w:t xml:space="preserve">          </w:t>
            </w:r>
            <w:r w:rsidRPr="009D7DD1">
              <w:rPr>
                <w:rStyle w:val="FontStyle14"/>
                <w:lang w:val="sr-Cyrl-CS" w:eastAsia="sr-Cyrl-CS"/>
              </w:rPr>
              <w:t>Саџаков Александар Леон</w:t>
            </w:r>
            <w:r>
              <w:rPr>
                <w:rStyle w:val="FontStyle14"/>
                <w:lang w:val="sr-Cyrl-CS" w:eastAsia="sr-Cyrl-CS"/>
              </w:rPr>
              <w:t xml:space="preserve">                46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ВД4/24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Чолић Бојана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40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ВД5/24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Кутић Марко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47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ВД6/24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Кусић Марко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44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ВД7/24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Јосиповић Драган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34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ВД8/24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9D7DD1" w:rsidRDefault="00F17710" w:rsidP="009D7DD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9D7DD1">
              <w:rPr>
                <w:rStyle w:val="FontStyle14"/>
                <w:lang w:val="sr-Cyrl-CS" w:eastAsia="sr-Cyrl-CS"/>
              </w:rPr>
              <w:t>Боројевић Радован</w:t>
            </w:r>
            <w:r>
              <w:rPr>
                <w:rStyle w:val="FontStyle14"/>
                <w:lang w:val="sr-Cyrl-CS" w:eastAsia="sr-Cyrl-CS"/>
              </w:rPr>
              <w:t xml:space="preserve">                             39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ВД9/24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Вељковић Филип</w:t>
            </w:r>
            <w:r>
              <w:rPr>
                <w:rStyle w:val="FontStyle14"/>
                <w:lang w:val="sr-Cyrl-CS" w:eastAsia="sr-Cyrl-CS"/>
              </w:rPr>
              <w:t xml:space="preserve">                               42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ВД10/24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Тркља Јелена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46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ВД11/24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Вуксановић Теодора</w:t>
            </w:r>
            <w:r>
              <w:rPr>
                <w:rStyle w:val="FontStyle14"/>
                <w:lang w:val="sr-Cyrl-CS" w:eastAsia="sr-Cyrl-CS"/>
              </w:rPr>
              <w:t xml:space="preserve">                          48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ВД12/24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Ферати Е</w:t>
            </w:r>
            <w:r>
              <w:rPr>
                <w:rStyle w:val="FontStyle14"/>
                <w:lang w:val="sr-Cyrl-CS" w:eastAsia="sr-Cyrl-CS"/>
              </w:rPr>
              <w:t>р</w:t>
            </w:r>
            <w:r w:rsidRPr="00C16941">
              <w:rPr>
                <w:rStyle w:val="FontStyle14"/>
                <w:lang w:val="sr-Cyrl-CS" w:eastAsia="sr-Cyrl-CS"/>
              </w:rPr>
              <w:t>сен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43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ВД13/24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Попић Николина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48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ВД14/24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Драгић Јована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44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ВД15/24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Арсеновић Василије</w:t>
            </w:r>
            <w:r>
              <w:rPr>
                <w:rStyle w:val="FontStyle14"/>
                <w:lang w:val="sr-Cyrl-CS" w:eastAsia="sr-Cyrl-CS"/>
              </w:rPr>
              <w:t xml:space="preserve">                          50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ВД16/24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Дудварски Александар</w:t>
            </w:r>
            <w:r>
              <w:rPr>
                <w:rStyle w:val="FontStyle14"/>
                <w:lang w:val="sr-Cyrl-CS" w:eastAsia="sr-Cyrl-CS"/>
              </w:rPr>
              <w:t xml:space="preserve">                      38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ВД17/24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Барашевић Инес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46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ВД18/24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Глушчевић Јован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46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ВД19/24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Богдановић Сања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50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ВД20/24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Грујић Немања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29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ВД21/24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Јовановић Јован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48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ВД22/24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Милановић Душан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19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ВД23/24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Вукосав Иванка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48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ВД25/24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Марковић Милана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38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ВД26/24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Савановић Клаудија</w:t>
            </w:r>
            <w:r>
              <w:rPr>
                <w:rStyle w:val="FontStyle14"/>
                <w:lang w:val="sr-Cyrl-CS" w:eastAsia="sr-Cyrl-CS"/>
              </w:rPr>
              <w:t xml:space="preserve">                            48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ВД27/24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Ристић Лазар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50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ВД28/24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Ивковић Ивандекић Ива</w:t>
            </w:r>
            <w:r>
              <w:rPr>
                <w:rStyle w:val="FontStyle14"/>
                <w:lang w:val="sr-Cyrl-CS" w:eastAsia="sr-Cyrl-CS"/>
              </w:rPr>
              <w:t xml:space="preserve">                     45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ВД29/24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Миленковић Ина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46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ВД30/24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Ђурић Милан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40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ВД31/24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Ђурђевић Милица</w:t>
            </w:r>
            <w:r>
              <w:rPr>
                <w:rStyle w:val="FontStyle14"/>
                <w:lang w:val="sr-Cyrl-CS" w:eastAsia="sr-Cyrl-CS"/>
              </w:rPr>
              <w:t xml:space="preserve">                               48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ВД32/24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Банзић Младен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34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ВД33/24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Спремо Емилија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46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ВД34/24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Шарић Тодор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37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ВД35/24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Божић Дејан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 32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ВД36/24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Брдар Ања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     48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ВД37/24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Забунов Бранислав</w:t>
            </w:r>
            <w:r>
              <w:rPr>
                <w:rStyle w:val="FontStyle14"/>
                <w:lang w:val="sr-Cyrl-CS" w:eastAsia="sr-Cyrl-CS"/>
              </w:rPr>
              <w:t xml:space="preserve">                               39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ВД38/24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Ловчевић Вук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44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ВД39/24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Крајчиновић Бојан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 48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ВД40/24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Слијепчевић Милош</w:t>
            </w:r>
            <w:r>
              <w:rPr>
                <w:rStyle w:val="FontStyle14"/>
                <w:lang w:val="sr-Cyrl-CS" w:eastAsia="sr-Cyrl-CS"/>
              </w:rPr>
              <w:t xml:space="preserve">                            43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ВД41/24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Кураи Аттила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23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ВД42/24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Коваљ Огњен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32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ВД43/24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Исаков Милан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34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ВД44/24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Ђукић Дарко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32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ВД46/24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Вукосављев Милана</w:t>
            </w:r>
            <w:r>
              <w:rPr>
                <w:rStyle w:val="FontStyle14"/>
                <w:lang w:val="sr-Cyrl-CS" w:eastAsia="sr-Cyrl-CS"/>
              </w:rPr>
              <w:t xml:space="preserve">                            44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ВД47/24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Нађ Агота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     31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ВД48/24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Ђурђевић Дејана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42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ВД50/24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Карапанџа Милица</w:t>
            </w:r>
            <w:r>
              <w:rPr>
                <w:rStyle w:val="FontStyle14"/>
                <w:lang w:val="sr-Cyrl-CS" w:eastAsia="sr-Cyrl-CS"/>
              </w:rPr>
              <w:t xml:space="preserve">                              47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МИ1/24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Петровић Милован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28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МИ2/24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Бабић Лазар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  27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МИ3/24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Глумац Лука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 25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МИ4/24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Костадиноски Василије</w:t>
            </w:r>
            <w:r>
              <w:rPr>
                <w:rStyle w:val="FontStyle14"/>
                <w:lang w:val="sr-Cyrl-CS" w:eastAsia="sr-Cyrl-CS"/>
              </w:rPr>
              <w:t xml:space="preserve">                      39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МИ5/24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Петровић Петар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36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МИ6/24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Јакшић Урош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36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МИ7/24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Миловић Алекса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37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МИ8/24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Гаћеша Никола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46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МИ9/24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Попов Жарко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37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МИ10/24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Марчета Ђорђо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30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МИ11/24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Шумарунић Дејан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24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МИ12/24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Алексић Лука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29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МИ13/24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Кнежевић Стојан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50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МИ14/24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Поповић Александар</w:t>
            </w:r>
            <w:r>
              <w:rPr>
                <w:rStyle w:val="FontStyle14"/>
                <w:lang w:val="sr-Cyrl-CS" w:eastAsia="sr-Cyrl-CS"/>
              </w:rPr>
              <w:t xml:space="preserve">                          35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МИ15/24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Тењи Даниел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39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МИ16/24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Миштец Алексеј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41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МИ17/24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Кнежевић Марко</w:t>
            </w:r>
            <w:r>
              <w:rPr>
                <w:rStyle w:val="FontStyle14"/>
                <w:lang w:val="sr-Cyrl-CS" w:eastAsia="sr-Cyrl-CS"/>
              </w:rPr>
              <w:t xml:space="preserve">                                 36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МИ18/24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Чанковић Аљоша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41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МИ19/24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Амановић Ангелина</w:t>
            </w:r>
            <w:r>
              <w:rPr>
                <w:rStyle w:val="FontStyle14"/>
                <w:lang w:val="sr-Cyrl-CS" w:eastAsia="sr-Cyrl-CS"/>
              </w:rPr>
              <w:t xml:space="preserve">                            44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МИ20/24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Николић Љиљана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35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МИ21/24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Стојановић Душан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 39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МИ22/24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Сабадош Матеј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40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МИ24/24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Егић Страхиња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45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МИ25/24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Босанчић Вељко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40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МИ26/24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Лажетић Милан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35 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МИ27/24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Паравина Вукашин</w:t>
            </w:r>
            <w:r>
              <w:rPr>
                <w:rStyle w:val="FontStyle14"/>
                <w:lang w:val="sr-Cyrl-CS" w:eastAsia="sr-Cyrl-CS"/>
              </w:rPr>
              <w:t xml:space="preserve">                               39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МИ28/24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Бановић Бошко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31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МИ29/24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Ференчек Филип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28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МИ30/24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Ристић Александар</w:t>
            </w:r>
            <w:r>
              <w:rPr>
                <w:rStyle w:val="FontStyle14"/>
                <w:lang w:val="sr-Cyrl-CS" w:eastAsia="sr-Cyrl-CS"/>
              </w:rPr>
              <w:t xml:space="preserve">                               31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МИ33/24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Стојановић Ђорђе</w:t>
            </w:r>
            <w:r>
              <w:rPr>
                <w:rStyle w:val="FontStyle14"/>
                <w:lang w:val="sr-Cyrl-CS" w:eastAsia="sr-Cyrl-CS"/>
              </w:rPr>
              <w:t xml:space="preserve">                                 32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МИ35/24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Петош Синиша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28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МИ37/24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Кандић Огњен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44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МИ38/24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Николић Стефан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29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МИ39/24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Јовановић Светозар</w:t>
            </w:r>
            <w:r>
              <w:rPr>
                <w:rStyle w:val="FontStyle14"/>
                <w:lang w:val="sr-Cyrl-CS" w:eastAsia="sr-Cyrl-CS"/>
              </w:rPr>
              <w:t xml:space="preserve">                               32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МИ40/24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Пупић Милан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 26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ИЗ1/24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Зец Стефан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     50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ИЗ2/24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Радоман Невена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42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ИЗ3/24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Торбица Милана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32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ИЗ4/24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Тодић Немања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44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ИЗ5/24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Радивојевић Анђела</w:t>
            </w:r>
            <w:r>
              <w:rPr>
                <w:rStyle w:val="FontStyle14"/>
                <w:lang w:val="sr-Cyrl-CS" w:eastAsia="sr-Cyrl-CS"/>
              </w:rPr>
              <w:t xml:space="preserve">                              38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ИЗ6/24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Вељовић Лука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18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ИЗ7/24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Симин Алексеј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46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ИЗ8/24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Вукмировић Огњен</w:t>
            </w:r>
            <w:r>
              <w:rPr>
                <w:rStyle w:val="FontStyle14"/>
                <w:lang w:val="sr-Cyrl-CS" w:eastAsia="sr-Cyrl-CS"/>
              </w:rPr>
              <w:t xml:space="preserve">                               35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ИЗ9/24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Гордјељевић Стефан</w:t>
            </w:r>
            <w:r>
              <w:rPr>
                <w:rStyle w:val="FontStyle14"/>
                <w:lang w:val="sr-Cyrl-CS" w:eastAsia="sr-Cyrl-CS"/>
              </w:rPr>
              <w:t xml:space="preserve">                             45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ИЗ10/24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Кецман Лука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   46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ИЗ12/24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Обрадовић Милош</w:t>
            </w:r>
            <w:r>
              <w:rPr>
                <w:rStyle w:val="FontStyle14"/>
                <w:lang w:val="sr-Cyrl-CS" w:eastAsia="sr-Cyrl-CS"/>
              </w:rPr>
              <w:t xml:space="preserve">                                 50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ИЗ13/24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Рађеновић Николина</w:t>
            </w:r>
            <w:r>
              <w:rPr>
                <w:rStyle w:val="FontStyle14"/>
                <w:lang w:val="sr-Cyrl-CS" w:eastAsia="sr-Cyrl-CS"/>
              </w:rPr>
              <w:t xml:space="preserve">                             20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ИЗ14/24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Југовић Иван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  32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ИЗ15/24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Блешић Душан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40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ИЗ18/24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Марић Стеван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 44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ИЗ19/24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Стевановић Милица</w:t>
            </w:r>
            <w:r>
              <w:rPr>
                <w:rStyle w:val="FontStyle14"/>
                <w:lang w:val="sr-Cyrl-CS" w:eastAsia="sr-Cyrl-CS"/>
              </w:rPr>
              <w:t xml:space="preserve">                              38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ИЗ20/24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Ђурић Михаило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27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ИЗ21/24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Јанковић Душан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27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ИЗ22/24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Димић Алекса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34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ИЗ23/24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Суруџић Јована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46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ИЗ24/24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Стамболија Марко</w:t>
            </w:r>
            <w:r>
              <w:rPr>
                <w:rStyle w:val="FontStyle14"/>
                <w:lang w:val="sr-Cyrl-CS" w:eastAsia="sr-Cyrl-CS"/>
              </w:rPr>
              <w:t xml:space="preserve">                                18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ИЗ25/24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Бабић Огњен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  36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ИЗ26/24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Мургашки Марко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18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ИЗ27/24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Ранчић Нина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  31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ИЗ28/24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Бенко Милош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36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ИЗ29/24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Томић Душан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   24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ИЗ31/24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Бичкаји Кристина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33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ИЗ32/24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Тодосијевић Предраг</w:t>
            </w:r>
            <w:r>
              <w:rPr>
                <w:rStyle w:val="FontStyle14"/>
                <w:lang w:val="sr-Cyrl-CS" w:eastAsia="sr-Cyrl-CS"/>
              </w:rPr>
              <w:t xml:space="preserve">                            42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ИЗ33/24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Дангузов Милан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36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ИЗ34/24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Глигорић Рајко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38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ИЗ35/24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Латковић Дејан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 40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ИЗ36/24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Павловић Милан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28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ИЗ39/24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Фешиш Теодора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  22</w:t>
            </w:r>
          </w:p>
        </w:tc>
      </w:tr>
      <w:tr w:rsidR="00F17710" w:rsidTr="00177610">
        <w:tc>
          <w:tcPr>
            <w:tcW w:w="18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ИЗ40/24</w:t>
            </w:r>
          </w:p>
        </w:tc>
        <w:tc>
          <w:tcPr>
            <w:tcW w:w="6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Pr="00C16941" w:rsidRDefault="00F17710" w:rsidP="00C16941">
            <w:pPr>
              <w:pStyle w:val="Style4"/>
              <w:ind w:left="475"/>
              <w:rPr>
                <w:rStyle w:val="FontStyle14"/>
                <w:lang w:val="sr-Cyrl-CS" w:eastAsia="sr-Cyrl-CS"/>
              </w:rPr>
            </w:pPr>
            <w:r w:rsidRPr="00C16941">
              <w:rPr>
                <w:rStyle w:val="FontStyle14"/>
                <w:lang w:val="sr-Cyrl-CS" w:eastAsia="sr-Cyrl-CS"/>
              </w:rPr>
              <w:t>Јовановић Филип</w:t>
            </w:r>
            <w:r>
              <w:rPr>
                <w:rStyle w:val="FontStyle14"/>
                <w:lang w:val="sr-Cyrl-CS" w:eastAsia="sr-Cyrl-CS"/>
              </w:rPr>
              <w:t xml:space="preserve">                                  23</w:t>
            </w:r>
          </w:p>
        </w:tc>
      </w:tr>
    </w:tbl>
    <w:p w:rsidR="00F17710" w:rsidRDefault="00F17710" w:rsidP="00C16941">
      <w:pPr>
        <w:pStyle w:val="Style4"/>
        <w:widowControl/>
        <w:spacing w:before="58"/>
        <w:jc w:val="both"/>
        <w:rPr>
          <w:rStyle w:val="FontStyle12"/>
          <w:b/>
          <w:sz w:val="24"/>
          <w:szCs w:val="24"/>
          <w:lang w:val="sr-Cyrl-CS"/>
        </w:rPr>
      </w:pPr>
    </w:p>
    <w:p w:rsidR="00F17710" w:rsidRPr="000A5AB0" w:rsidRDefault="00F17710" w:rsidP="00C16941">
      <w:pPr>
        <w:pStyle w:val="Style4"/>
        <w:widowControl/>
        <w:spacing w:before="58"/>
        <w:jc w:val="both"/>
        <w:rPr>
          <w:rStyle w:val="FontStyle12"/>
          <w:b/>
          <w:sz w:val="24"/>
          <w:szCs w:val="24"/>
          <w:lang w:val="sr-Cyrl-CS"/>
        </w:rPr>
      </w:pPr>
      <w:r w:rsidRPr="000A5AB0">
        <w:rPr>
          <w:rStyle w:val="FontStyle12"/>
          <w:b/>
          <w:sz w:val="24"/>
          <w:szCs w:val="24"/>
        </w:rPr>
        <w:t xml:space="preserve">1001 </w:t>
      </w:r>
      <w:r w:rsidRPr="000A5AB0">
        <w:rPr>
          <w:rStyle w:val="FontStyle12"/>
          <w:b/>
          <w:sz w:val="24"/>
          <w:szCs w:val="24"/>
          <w:lang w:val="sr-Cyrl-CS"/>
        </w:rPr>
        <w:t>Пословне комуникације</w:t>
      </w:r>
    </w:p>
    <w:p w:rsidR="00F17710" w:rsidRDefault="00F17710" w:rsidP="00C16941">
      <w:pPr>
        <w:spacing w:after="192" w:line="1" w:lineRule="exact"/>
        <w:rPr>
          <w:sz w:val="2"/>
          <w:szCs w:val="2"/>
        </w:rPr>
      </w:pPr>
    </w:p>
    <w:tbl>
      <w:tblPr>
        <w:tblW w:w="8640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800"/>
        <w:gridCol w:w="6840"/>
      </w:tblGrid>
      <w:tr w:rsidR="00F17710" w:rsidTr="00A3033E"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F17710" w:rsidRPr="004C60AD" w:rsidRDefault="00F17710" w:rsidP="00AD630B">
            <w:pPr>
              <w:pStyle w:val="Style7"/>
              <w:widowControl/>
              <w:rPr>
                <w:rStyle w:val="FontStyle14"/>
                <w:b/>
                <w:lang w:val="sr-Cyrl-CS" w:eastAsia="sr-Cyrl-CS"/>
              </w:rPr>
            </w:pPr>
            <w:r w:rsidRPr="004C60AD">
              <w:rPr>
                <w:rStyle w:val="FontStyle14"/>
                <w:b/>
                <w:lang w:val="sr-Cyrl-CS" w:eastAsia="sr-Cyrl-CS"/>
              </w:rPr>
              <w:t>Индекс</w:t>
            </w:r>
          </w:p>
        </w:tc>
        <w:tc>
          <w:tcPr>
            <w:tcW w:w="68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17710" w:rsidRPr="004C60AD" w:rsidRDefault="00F17710" w:rsidP="00AD630B">
            <w:pPr>
              <w:pStyle w:val="Style7"/>
              <w:widowControl/>
              <w:rPr>
                <w:rStyle w:val="FontStyle14"/>
                <w:b/>
                <w:lang w:val="sr-Cyrl-CS" w:eastAsia="sr-Cyrl-CS"/>
              </w:rPr>
            </w:pPr>
            <w:r w:rsidRPr="004C60AD">
              <w:rPr>
                <w:rStyle w:val="FontStyle14"/>
                <w:b/>
                <w:lang w:val="sr-Cyrl-CS" w:eastAsia="sr-Cyrl-CS"/>
              </w:rPr>
              <w:t xml:space="preserve">       Презиме и име                                Број поена</w:t>
            </w:r>
          </w:p>
        </w:tc>
      </w:tr>
      <w:tr w:rsidR="00F17710" w:rsidTr="00A3033E">
        <w:tc>
          <w:tcPr>
            <w:tcW w:w="18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7"/>
              <w:widowControl/>
              <w:rPr>
                <w:rStyle w:val="FontStyle14"/>
                <w:lang w:val="sr-Cyrl-CS"/>
              </w:rPr>
            </w:pPr>
            <w:r>
              <w:rPr>
                <w:rStyle w:val="FontStyle14"/>
                <w:lang w:val="sr-Cyrl-CS"/>
              </w:rPr>
              <w:t>ГИД36/22</w:t>
            </w:r>
          </w:p>
        </w:tc>
        <w:tc>
          <w:tcPr>
            <w:tcW w:w="68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7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 xml:space="preserve">       Поповић Наташа                                     28</w:t>
            </w:r>
          </w:p>
        </w:tc>
      </w:tr>
      <w:tr w:rsidR="00F17710" w:rsidTr="00A3033E">
        <w:tc>
          <w:tcPr>
            <w:tcW w:w="18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7"/>
              <w:widowControl/>
              <w:rPr>
                <w:rStyle w:val="FontStyle14"/>
                <w:lang w:val="sr-Cyrl-CS"/>
              </w:rPr>
            </w:pPr>
            <w:r>
              <w:rPr>
                <w:rStyle w:val="FontStyle14"/>
                <w:lang w:val="sr-Cyrl-CS"/>
              </w:rPr>
              <w:t>ЗКП7/23</w:t>
            </w:r>
          </w:p>
        </w:tc>
        <w:tc>
          <w:tcPr>
            <w:tcW w:w="68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17710" w:rsidRDefault="00F17710" w:rsidP="00AD630B">
            <w:pPr>
              <w:pStyle w:val="Style7"/>
              <w:widowControl/>
              <w:rPr>
                <w:rStyle w:val="FontStyle14"/>
                <w:lang w:val="sr-Cyrl-CS" w:eastAsia="sr-Cyrl-CS"/>
              </w:rPr>
            </w:pPr>
            <w:r>
              <w:rPr>
                <w:rStyle w:val="FontStyle14"/>
                <w:lang w:val="sr-Cyrl-CS" w:eastAsia="sr-Cyrl-CS"/>
              </w:rPr>
              <w:t xml:space="preserve">       Марковић Стефан                                   44</w:t>
            </w:r>
          </w:p>
        </w:tc>
      </w:tr>
    </w:tbl>
    <w:p w:rsidR="00F17710" w:rsidRDefault="00F17710" w:rsidP="00A73793">
      <w:pPr>
        <w:jc w:val="both"/>
        <w:rPr>
          <w:rFonts w:ascii="Times New Roman" w:hAnsi="Times New Roman"/>
          <w:sz w:val="24"/>
          <w:szCs w:val="24"/>
          <w:lang w:val="sr-Latn-CS"/>
        </w:rPr>
      </w:pPr>
    </w:p>
    <w:p w:rsidR="00F17710" w:rsidRDefault="00F17710" w:rsidP="00A73793">
      <w:pPr>
        <w:jc w:val="both"/>
        <w:rPr>
          <w:rFonts w:ascii="Times New Roman" w:hAnsi="Times New Roman"/>
          <w:sz w:val="24"/>
          <w:szCs w:val="24"/>
          <w:lang w:val="sr-Latn-CS"/>
        </w:rPr>
      </w:pPr>
    </w:p>
    <w:p w:rsidR="00F17710" w:rsidRPr="004A2A7C" w:rsidRDefault="00F17710" w:rsidP="00A73793">
      <w:pPr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17710" w:rsidRPr="00552417" w:rsidRDefault="00F17710" w:rsidP="00A73793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552417">
        <w:rPr>
          <w:rFonts w:ascii="Times New Roman" w:hAnsi="Times New Roman"/>
          <w:sz w:val="24"/>
          <w:szCs w:val="24"/>
          <w:lang w:val="sr-Cyrl-CS"/>
        </w:rPr>
        <w:t xml:space="preserve">Студенти који имају мање од 30 поена могу да раде поправни колоквијум 10. 12. 2024. године, у 16.15 у амфитеатру. </w:t>
      </w:r>
    </w:p>
    <w:p w:rsidR="00F17710" w:rsidRPr="00552417" w:rsidRDefault="00F17710" w:rsidP="00A73793">
      <w:pPr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17710" w:rsidRPr="00552417" w:rsidRDefault="00F17710" w:rsidP="007A058C">
      <w:pPr>
        <w:jc w:val="right"/>
        <w:rPr>
          <w:rFonts w:ascii="Times New Roman" w:hAnsi="Times New Roman"/>
          <w:sz w:val="24"/>
          <w:szCs w:val="24"/>
          <w:lang w:val="sr-Cyrl-CS"/>
        </w:rPr>
      </w:pPr>
      <w:r w:rsidRPr="00552417">
        <w:rPr>
          <w:rFonts w:ascii="Times New Roman" w:hAnsi="Times New Roman"/>
          <w:sz w:val="24"/>
          <w:szCs w:val="24"/>
          <w:lang w:val="sr-Cyrl-CS"/>
        </w:rPr>
        <w:t>Др Тамара Грујић, проф.</w:t>
      </w:r>
    </w:p>
    <w:sectPr w:rsidR="00F17710" w:rsidRPr="00552417" w:rsidSect="007A058C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34585"/>
    <w:rsid w:val="0000304E"/>
    <w:rsid w:val="0000533D"/>
    <w:rsid w:val="00014A0F"/>
    <w:rsid w:val="00016F8B"/>
    <w:rsid w:val="00017515"/>
    <w:rsid w:val="00035F90"/>
    <w:rsid w:val="00035FBD"/>
    <w:rsid w:val="00042098"/>
    <w:rsid w:val="000434C0"/>
    <w:rsid w:val="0005248B"/>
    <w:rsid w:val="00064AD1"/>
    <w:rsid w:val="00083252"/>
    <w:rsid w:val="0008411A"/>
    <w:rsid w:val="000A2D03"/>
    <w:rsid w:val="000A55FA"/>
    <w:rsid w:val="000A5AB0"/>
    <w:rsid w:val="000C4CBF"/>
    <w:rsid w:val="000D5D70"/>
    <w:rsid w:val="000E182B"/>
    <w:rsid w:val="0010313F"/>
    <w:rsid w:val="00104E59"/>
    <w:rsid w:val="00107992"/>
    <w:rsid w:val="00111448"/>
    <w:rsid w:val="0011541B"/>
    <w:rsid w:val="00115CF9"/>
    <w:rsid w:val="00115D87"/>
    <w:rsid w:val="001161F6"/>
    <w:rsid w:val="001220DB"/>
    <w:rsid w:val="0012309A"/>
    <w:rsid w:val="0013041F"/>
    <w:rsid w:val="001321DC"/>
    <w:rsid w:val="0014489A"/>
    <w:rsid w:val="00150DD4"/>
    <w:rsid w:val="00177610"/>
    <w:rsid w:val="00180651"/>
    <w:rsid w:val="00181526"/>
    <w:rsid w:val="001833BB"/>
    <w:rsid w:val="00190750"/>
    <w:rsid w:val="001A3C99"/>
    <w:rsid w:val="001A787D"/>
    <w:rsid w:val="001C2745"/>
    <w:rsid w:val="001C7B82"/>
    <w:rsid w:val="001D0D85"/>
    <w:rsid w:val="001F2A6A"/>
    <w:rsid w:val="001F2A98"/>
    <w:rsid w:val="00213A84"/>
    <w:rsid w:val="002178DA"/>
    <w:rsid w:val="00222AF0"/>
    <w:rsid w:val="00233676"/>
    <w:rsid w:val="00265D03"/>
    <w:rsid w:val="00275692"/>
    <w:rsid w:val="00282588"/>
    <w:rsid w:val="00284BFB"/>
    <w:rsid w:val="002B15BF"/>
    <w:rsid w:val="002D0C5C"/>
    <w:rsid w:val="002D12A1"/>
    <w:rsid w:val="002E0E73"/>
    <w:rsid w:val="002E2E37"/>
    <w:rsid w:val="002E53FC"/>
    <w:rsid w:val="00301A0E"/>
    <w:rsid w:val="00326489"/>
    <w:rsid w:val="00326602"/>
    <w:rsid w:val="00330CC7"/>
    <w:rsid w:val="003334D9"/>
    <w:rsid w:val="00342AFC"/>
    <w:rsid w:val="00344BCC"/>
    <w:rsid w:val="00352365"/>
    <w:rsid w:val="003528CA"/>
    <w:rsid w:val="00361137"/>
    <w:rsid w:val="003614E4"/>
    <w:rsid w:val="003726E1"/>
    <w:rsid w:val="003874F0"/>
    <w:rsid w:val="00387E06"/>
    <w:rsid w:val="003930B4"/>
    <w:rsid w:val="003B1EF4"/>
    <w:rsid w:val="003C47B7"/>
    <w:rsid w:val="003D2C36"/>
    <w:rsid w:val="003D32AB"/>
    <w:rsid w:val="003D5E96"/>
    <w:rsid w:val="003E1024"/>
    <w:rsid w:val="003E69FD"/>
    <w:rsid w:val="003E7BF5"/>
    <w:rsid w:val="0040064D"/>
    <w:rsid w:val="004153EA"/>
    <w:rsid w:val="00426EA0"/>
    <w:rsid w:val="00434C58"/>
    <w:rsid w:val="00444401"/>
    <w:rsid w:val="00451D64"/>
    <w:rsid w:val="00466D4D"/>
    <w:rsid w:val="00471F8F"/>
    <w:rsid w:val="004778AD"/>
    <w:rsid w:val="004833E0"/>
    <w:rsid w:val="00484B8F"/>
    <w:rsid w:val="00486FDD"/>
    <w:rsid w:val="004A2A7C"/>
    <w:rsid w:val="004A4081"/>
    <w:rsid w:val="004B50C1"/>
    <w:rsid w:val="004C44F1"/>
    <w:rsid w:val="004C60AD"/>
    <w:rsid w:val="004E366F"/>
    <w:rsid w:val="005042B8"/>
    <w:rsid w:val="00506A7D"/>
    <w:rsid w:val="00511247"/>
    <w:rsid w:val="0051268E"/>
    <w:rsid w:val="005264F1"/>
    <w:rsid w:val="00541611"/>
    <w:rsid w:val="00551B97"/>
    <w:rsid w:val="00552417"/>
    <w:rsid w:val="00552EB7"/>
    <w:rsid w:val="005564D9"/>
    <w:rsid w:val="005658D8"/>
    <w:rsid w:val="00565D63"/>
    <w:rsid w:val="00587A0D"/>
    <w:rsid w:val="00587BF2"/>
    <w:rsid w:val="00593B98"/>
    <w:rsid w:val="00594F5B"/>
    <w:rsid w:val="00597488"/>
    <w:rsid w:val="005A4D7D"/>
    <w:rsid w:val="005B66CD"/>
    <w:rsid w:val="005B6B34"/>
    <w:rsid w:val="005B6C48"/>
    <w:rsid w:val="005D28E8"/>
    <w:rsid w:val="005E4A72"/>
    <w:rsid w:val="005F2244"/>
    <w:rsid w:val="005F237A"/>
    <w:rsid w:val="005F69AC"/>
    <w:rsid w:val="00607038"/>
    <w:rsid w:val="00615D00"/>
    <w:rsid w:val="00622E9C"/>
    <w:rsid w:val="00626F31"/>
    <w:rsid w:val="00634DB7"/>
    <w:rsid w:val="006443E4"/>
    <w:rsid w:val="00654471"/>
    <w:rsid w:val="0065751F"/>
    <w:rsid w:val="00660343"/>
    <w:rsid w:val="00667C80"/>
    <w:rsid w:val="0067528E"/>
    <w:rsid w:val="00687CFD"/>
    <w:rsid w:val="00693770"/>
    <w:rsid w:val="00697811"/>
    <w:rsid w:val="006B1576"/>
    <w:rsid w:val="006C2230"/>
    <w:rsid w:val="006C6D3C"/>
    <w:rsid w:val="006D6D1A"/>
    <w:rsid w:val="006E4BDE"/>
    <w:rsid w:val="006E4CC8"/>
    <w:rsid w:val="006F05F3"/>
    <w:rsid w:val="006F4B04"/>
    <w:rsid w:val="00702C81"/>
    <w:rsid w:val="00704DFA"/>
    <w:rsid w:val="0072128B"/>
    <w:rsid w:val="007702E2"/>
    <w:rsid w:val="00770709"/>
    <w:rsid w:val="00774AED"/>
    <w:rsid w:val="00786019"/>
    <w:rsid w:val="00796FCC"/>
    <w:rsid w:val="0079714A"/>
    <w:rsid w:val="007A058C"/>
    <w:rsid w:val="007A0FBE"/>
    <w:rsid w:val="007A12F5"/>
    <w:rsid w:val="007A6B84"/>
    <w:rsid w:val="007B32E7"/>
    <w:rsid w:val="007B44C8"/>
    <w:rsid w:val="007C4849"/>
    <w:rsid w:val="007F18D9"/>
    <w:rsid w:val="007F2C66"/>
    <w:rsid w:val="007F331A"/>
    <w:rsid w:val="008075F8"/>
    <w:rsid w:val="00844FBC"/>
    <w:rsid w:val="00851A86"/>
    <w:rsid w:val="008525EE"/>
    <w:rsid w:val="008575DA"/>
    <w:rsid w:val="00857786"/>
    <w:rsid w:val="008868A7"/>
    <w:rsid w:val="00887C7C"/>
    <w:rsid w:val="008A09AA"/>
    <w:rsid w:val="008B5021"/>
    <w:rsid w:val="008C156B"/>
    <w:rsid w:val="008C7D8F"/>
    <w:rsid w:val="008D14ED"/>
    <w:rsid w:val="008D15C1"/>
    <w:rsid w:val="008D5899"/>
    <w:rsid w:val="008E24ED"/>
    <w:rsid w:val="008E251D"/>
    <w:rsid w:val="008F57E5"/>
    <w:rsid w:val="008F7951"/>
    <w:rsid w:val="00900FDA"/>
    <w:rsid w:val="00915AE5"/>
    <w:rsid w:val="009248B7"/>
    <w:rsid w:val="00925D67"/>
    <w:rsid w:val="00930325"/>
    <w:rsid w:val="0093332F"/>
    <w:rsid w:val="009415B2"/>
    <w:rsid w:val="00951E64"/>
    <w:rsid w:val="00953A23"/>
    <w:rsid w:val="0096314C"/>
    <w:rsid w:val="00971168"/>
    <w:rsid w:val="00971A09"/>
    <w:rsid w:val="009757CD"/>
    <w:rsid w:val="00995148"/>
    <w:rsid w:val="009A4178"/>
    <w:rsid w:val="009A61C8"/>
    <w:rsid w:val="009C6950"/>
    <w:rsid w:val="009D7DD1"/>
    <w:rsid w:val="009E370D"/>
    <w:rsid w:val="009E6FD9"/>
    <w:rsid w:val="009F3077"/>
    <w:rsid w:val="00A00A30"/>
    <w:rsid w:val="00A120B2"/>
    <w:rsid w:val="00A125A6"/>
    <w:rsid w:val="00A3033E"/>
    <w:rsid w:val="00A30B01"/>
    <w:rsid w:val="00A313BB"/>
    <w:rsid w:val="00A41C4A"/>
    <w:rsid w:val="00A4226C"/>
    <w:rsid w:val="00A532E4"/>
    <w:rsid w:val="00A53932"/>
    <w:rsid w:val="00A554B8"/>
    <w:rsid w:val="00A559F6"/>
    <w:rsid w:val="00A56268"/>
    <w:rsid w:val="00A60252"/>
    <w:rsid w:val="00A643DA"/>
    <w:rsid w:val="00A65109"/>
    <w:rsid w:val="00A673CC"/>
    <w:rsid w:val="00A73793"/>
    <w:rsid w:val="00A9105D"/>
    <w:rsid w:val="00A94100"/>
    <w:rsid w:val="00A977C8"/>
    <w:rsid w:val="00AA1124"/>
    <w:rsid w:val="00AA137B"/>
    <w:rsid w:val="00AA4276"/>
    <w:rsid w:val="00AB0040"/>
    <w:rsid w:val="00AB2A83"/>
    <w:rsid w:val="00AB3E9E"/>
    <w:rsid w:val="00AC40B5"/>
    <w:rsid w:val="00AD549D"/>
    <w:rsid w:val="00AD630B"/>
    <w:rsid w:val="00AE136F"/>
    <w:rsid w:val="00AF1DD4"/>
    <w:rsid w:val="00AF6A03"/>
    <w:rsid w:val="00B03FEB"/>
    <w:rsid w:val="00B0453D"/>
    <w:rsid w:val="00B1021E"/>
    <w:rsid w:val="00B17462"/>
    <w:rsid w:val="00B228A2"/>
    <w:rsid w:val="00B30913"/>
    <w:rsid w:val="00B320CB"/>
    <w:rsid w:val="00B34585"/>
    <w:rsid w:val="00B45D7B"/>
    <w:rsid w:val="00B54173"/>
    <w:rsid w:val="00B62E92"/>
    <w:rsid w:val="00B7261A"/>
    <w:rsid w:val="00B73DFD"/>
    <w:rsid w:val="00B76733"/>
    <w:rsid w:val="00B778FA"/>
    <w:rsid w:val="00B95610"/>
    <w:rsid w:val="00BB0845"/>
    <w:rsid w:val="00BB1AF7"/>
    <w:rsid w:val="00BC1E6C"/>
    <w:rsid w:val="00BE0704"/>
    <w:rsid w:val="00BE1538"/>
    <w:rsid w:val="00BE2BBB"/>
    <w:rsid w:val="00BF34AB"/>
    <w:rsid w:val="00C00BC5"/>
    <w:rsid w:val="00C11ED4"/>
    <w:rsid w:val="00C16941"/>
    <w:rsid w:val="00C31CF7"/>
    <w:rsid w:val="00C32178"/>
    <w:rsid w:val="00C60EA1"/>
    <w:rsid w:val="00C6612C"/>
    <w:rsid w:val="00C84901"/>
    <w:rsid w:val="00C84C81"/>
    <w:rsid w:val="00CA6DD7"/>
    <w:rsid w:val="00CA73B9"/>
    <w:rsid w:val="00CC436D"/>
    <w:rsid w:val="00CC7282"/>
    <w:rsid w:val="00CD5D98"/>
    <w:rsid w:val="00CE1AD4"/>
    <w:rsid w:val="00CF00B9"/>
    <w:rsid w:val="00CF6BB0"/>
    <w:rsid w:val="00D03A64"/>
    <w:rsid w:val="00D0685F"/>
    <w:rsid w:val="00D31D10"/>
    <w:rsid w:val="00D378A6"/>
    <w:rsid w:val="00D6107A"/>
    <w:rsid w:val="00D63321"/>
    <w:rsid w:val="00D6429B"/>
    <w:rsid w:val="00D809A9"/>
    <w:rsid w:val="00D873FE"/>
    <w:rsid w:val="00D9169F"/>
    <w:rsid w:val="00D93AA6"/>
    <w:rsid w:val="00D96A67"/>
    <w:rsid w:val="00D96C38"/>
    <w:rsid w:val="00DA4326"/>
    <w:rsid w:val="00DB264D"/>
    <w:rsid w:val="00DB6EC1"/>
    <w:rsid w:val="00DC05F8"/>
    <w:rsid w:val="00DC48CA"/>
    <w:rsid w:val="00DD1610"/>
    <w:rsid w:val="00DD59EE"/>
    <w:rsid w:val="00DE129A"/>
    <w:rsid w:val="00E22FA8"/>
    <w:rsid w:val="00E259EB"/>
    <w:rsid w:val="00E33412"/>
    <w:rsid w:val="00E357C9"/>
    <w:rsid w:val="00E42BB5"/>
    <w:rsid w:val="00E45643"/>
    <w:rsid w:val="00E619A7"/>
    <w:rsid w:val="00E63724"/>
    <w:rsid w:val="00E76AB9"/>
    <w:rsid w:val="00E77EB9"/>
    <w:rsid w:val="00E82707"/>
    <w:rsid w:val="00E9068A"/>
    <w:rsid w:val="00EA0397"/>
    <w:rsid w:val="00EB45F3"/>
    <w:rsid w:val="00EC3D38"/>
    <w:rsid w:val="00EE1D83"/>
    <w:rsid w:val="00EE5DDF"/>
    <w:rsid w:val="00EE7C31"/>
    <w:rsid w:val="00EE7F43"/>
    <w:rsid w:val="00EF3299"/>
    <w:rsid w:val="00EF7649"/>
    <w:rsid w:val="00F07F4B"/>
    <w:rsid w:val="00F11DDC"/>
    <w:rsid w:val="00F17710"/>
    <w:rsid w:val="00F201BB"/>
    <w:rsid w:val="00F2777A"/>
    <w:rsid w:val="00F40E1C"/>
    <w:rsid w:val="00F41D70"/>
    <w:rsid w:val="00F50883"/>
    <w:rsid w:val="00F6158B"/>
    <w:rsid w:val="00F64725"/>
    <w:rsid w:val="00F768B6"/>
    <w:rsid w:val="00FC3B69"/>
    <w:rsid w:val="00FD507E"/>
    <w:rsid w:val="00FD61D7"/>
    <w:rsid w:val="00FD6D05"/>
    <w:rsid w:val="00FF367F"/>
    <w:rsid w:val="00FF3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C99"/>
    <w:pPr>
      <w:spacing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A73793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73793"/>
    <w:rPr>
      <w:rFonts w:ascii="Cambria" w:hAnsi="Cambria" w:cs="Times New Roman"/>
      <w:b/>
      <w:bCs/>
      <w:color w:val="365F91"/>
      <w:sz w:val="28"/>
      <w:szCs w:val="28"/>
    </w:rPr>
  </w:style>
  <w:style w:type="table" w:styleId="TableGrid">
    <w:name w:val="Table Grid"/>
    <w:basedOn w:val="TableNormal"/>
    <w:uiPriority w:val="99"/>
    <w:rsid w:val="00A73793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">
    <w:name w:val="Style1"/>
    <w:basedOn w:val="Normal"/>
    <w:uiPriority w:val="99"/>
    <w:rsid w:val="00342AFC"/>
    <w:pPr>
      <w:widowControl w:val="0"/>
      <w:autoSpaceDE w:val="0"/>
      <w:autoSpaceDN w:val="0"/>
      <w:adjustRightInd w:val="0"/>
      <w:spacing w:line="240" w:lineRule="auto"/>
    </w:pPr>
    <w:rPr>
      <w:rFonts w:ascii="Times New Roman" w:hAnsi="Times New Roman"/>
      <w:sz w:val="24"/>
      <w:szCs w:val="24"/>
    </w:rPr>
  </w:style>
  <w:style w:type="paragraph" w:customStyle="1" w:styleId="Style3">
    <w:name w:val="Style3"/>
    <w:basedOn w:val="Normal"/>
    <w:uiPriority w:val="99"/>
    <w:rsid w:val="00342AFC"/>
    <w:pPr>
      <w:widowControl w:val="0"/>
      <w:autoSpaceDE w:val="0"/>
      <w:autoSpaceDN w:val="0"/>
      <w:adjustRightInd w:val="0"/>
      <w:spacing w:line="269" w:lineRule="exact"/>
    </w:pPr>
    <w:rPr>
      <w:rFonts w:ascii="Times New Roman" w:hAnsi="Times New Roman"/>
      <w:sz w:val="24"/>
      <w:szCs w:val="24"/>
    </w:rPr>
  </w:style>
  <w:style w:type="character" w:customStyle="1" w:styleId="FontStyle12">
    <w:name w:val="Font Style12"/>
    <w:basedOn w:val="DefaultParagraphFont"/>
    <w:uiPriority w:val="99"/>
    <w:rsid w:val="00342AFC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basedOn w:val="DefaultParagraphFont"/>
    <w:uiPriority w:val="99"/>
    <w:rsid w:val="00342AFC"/>
    <w:rPr>
      <w:rFonts w:ascii="Times New Roman" w:hAnsi="Times New Roman" w:cs="Times New Roman"/>
      <w:sz w:val="20"/>
      <w:szCs w:val="20"/>
    </w:rPr>
  </w:style>
  <w:style w:type="paragraph" w:customStyle="1" w:styleId="Style4">
    <w:name w:val="Style4"/>
    <w:basedOn w:val="Normal"/>
    <w:uiPriority w:val="99"/>
    <w:rsid w:val="00035F90"/>
    <w:pPr>
      <w:widowControl w:val="0"/>
      <w:autoSpaceDE w:val="0"/>
      <w:autoSpaceDN w:val="0"/>
      <w:adjustRightInd w:val="0"/>
      <w:spacing w:line="240" w:lineRule="auto"/>
    </w:pPr>
    <w:rPr>
      <w:rFonts w:ascii="Times New Roman" w:hAnsi="Times New Roman"/>
      <w:sz w:val="24"/>
      <w:szCs w:val="24"/>
    </w:rPr>
  </w:style>
  <w:style w:type="character" w:customStyle="1" w:styleId="FontStyle11">
    <w:name w:val="Font Style11"/>
    <w:basedOn w:val="DefaultParagraphFont"/>
    <w:uiPriority w:val="99"/>
    <w:rsid w:val="009D7DD1"/>
    <w:rPr>
      <w:rFonts w:ascii="Times New Roman" w:hAnsi="Times New Roman" w:cs="Times New Roman"/>
      <w:b/>
      <w:bCs/>
      <w:sz w:val="34"/>
      <w:szCs w:val="34"/>
    </w:rPr>
  </w:style>
  <w:style w:type="paragraph" w:customStyle="1" w:styleId="Style7">
    <w:name w:val="Style7"/>
    <w:basedOn w:val="Normal"/>
    <w:uiPriority w:val="99"/>
    <w:rsid w:val="00C16941"/>
    <w:pPr>
      <w:widowControl w:val="0"/>
      <w:autoSpaceDE w:val="0"/>
      <w:autoSpaceDN w:val="0"/>
      <w:adjustRightInd w:val="0"/>
      <w:spacing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491</TotalTime>
  <Pages>4</Pages>
  <Words>2041</Words>
  <Characters>11634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Tamara</cp:lastModifiedBy>
  <cp:revision>307</cp:revision>
  <dcterms:created xsi:type="dcterms:W3CDTF">2016-12-04T11:54:00Z</dcterms:created>
  <dcterms:modified xsi:type="dcterms:W3CDTF">2024-12-02T21:46:00Z</dcterms:modified>
</cp:coreProperties>
</file>