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D71" w:rsidRDefault="00A37D71" w:rsidP="001A3C99">
      <w:pPr>
        <w:jc w:val="center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РЕЗУЛТАТИ ПОПРАВНОГ</w:t>
      </w:r>
      <w:r w:rsidRPr="001A3C99">
        <w:rPr>
          <w:rFonts w:ascii="Times New Roman" w:hAnsi="Times New Roman"/>
          <w:b/>
          <w:sz w:val="24"/>
          <w:szCs w:val="24"/>
          <w:lang w:val="sr-Cyrl-CS"/>
        </w:rPr>
        <w:t xml:space="preserve"> КОЛОКВИЈУМА ИЗ ПРЕДМЕТА </w:t>
      </w:r>
    </w:p>
    <w:p w:rsidR="00A37D71" w:rsidRPr="001A3C99" w:rsidRDefault="00A37D71" w:rsidP="001A3C99">
      <w:pPr>
        <w:jc w:val="center"/>
        <w:rPr>
          <w:rFonts w:ascii="Times New Roman" w:hAnsi="Times New Roman"/>
          <w:b/>
          <w:sz w:val="24"/>
          <w:szCs w:val="24"/>
          <w:lang w:val="sr-Cyrl-CS"/>
        </w:rPr>
      </w:pPr>
      <w:r w:rsidRPr="001A3C99">
        <w:rPr>
          <w:rFonts w:ascii="Times New Roman" w:hAnsi="Times New Roman"/>
          <w:b/>
          <w:sz w:val="24"/>
          <w:szCs w:val="24"/>
          <w:lang w:val="sr-Cyrl-CS"/>
        </w:rPr>
        <w:t>ПОСЛОВНЕ КОМУНИКАЦИЈЕ</w:t>
      </w:r>
    </w:p>
    <w:p w:rsidR="00A37D71" w:rsidRPr="001A3C99" w:rsidRDefault="00A37D71" w:rsidP="00A73793">
      <w:pPr>
        <w:jc w:val="both"/>
        <w:rPr>
          <w:rFonts w:ascii="Times New Roman" w:hAnsi="Times New Roman"/>
          <w:sz w:val="24"/>
          <w:szCs w:val="24"/>
          <w:lang w:val="sr-Cyrl-CS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48"/>
        <w:gridCol w:w="2160"/>
        <w:gridCol w:w="1800"/>
      </w:tblGrid>
      <w:tr w:rsidR="00A37D71" w:rsidRPr="00E619A7" w:rsidTr="00A313BB">
        <w:tc>
          <w:tcPr>
            <w:tcW w:w="3348" w:type="dxa"/>
          </w:tcPr>
          <w:p w:rsidR="00A37D71" w:rsidRPr="001A3C9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A3C99">
              <w:rPr>
                <w:rFonts w:ascii="Times New Roman" w:hAnsi="Times New Roman"/>
                <w:b/>
                <w:sz w:val="24"/>
                <w:szCs w:val="24"/>
              </w:rPr>
              <w:t>Презиме и име студента</w:t>
            </w:r>
          </w:p>
        </w:tc>
        <w:tc>
          <w:tcPr>
            <w:tcW w:w="2160" w:type="dxa"/>
          </w:tcPr>
          <w:p w:rsidR="00A37D71" w:rsidRPr="001A3C9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A3C99">
              <w:rPr>
                <w:rFonts w:ascii="Times New Roman" w:hAnsi="Times New Roman"/>
                <w:b/>
                <w:sz w:val="24"/>
                <w:szCs w:val="24"/>
              </w:rPr>
              <w:t>Број индекса</w:t>
            </w:r>
          </w:p>
        </w:tc>
        <w:tc>
          <w:tcPr>
            <w:tcW w:w="1800" w:type="dxa"/>
          </w:tcPr>
          <w:p w:rsidR="00A37D71" w:rsidRPr="001A3C9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A3C99">
              <w:rPr>
                <w:rFonts w:ascii="Times New Roman" w:hAnsi="Times New Roman"/>
                <w:b/>
                <w:sz w:val="24"/>
                <w:szCs w:val="24"/>
              </w:rPr>
              <w:t>Број поена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51124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Муратовић Милош</w:t>
            </w:r>
          </w:p>
        </w:tc>
        <w:tc>
          <w:tcPr>
            <w:tcW w:w="2160" w:type="dxa"/>
          </w:tcPr>
          <w:p w:rsidR="00A37D71" w:rsidRPr="00857786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ИТ 55/24</w:t>
            </w:r>
          </w:p>
        </w:tc>
        <w:tc>
          <w:tcPr>
            <w:tcW w:w="1800" w:type="dxa"/>
          </w:tcPr>
          <w:p w:rsidR="00A37D71" w:rsidRPr="0051124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39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B03FEB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Божић Александар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ИТ 72/24</w:t>
            </w:r>
          </w:p>
        </w:tc>
        <w:tc>
          <w:tcPr>
            <w:tcW w:w="1800" w:type="dxa"/>
          </w:tcPr>
          <w:p w:rsidR="00A37D71" w:rsidRPr="00B03FEB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32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284BFB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Добријевић Стефан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ИТ 75/24</w:t>
            </w:r>
          </w:p>
        </w:tc>
        <w:tc>
          <w:tcPr>
            <w:tcW w:w="1800" w:type="dxa"/>
          </w:tcPr>
          <w:p w:rsidR="00A37D71" w:rsidRPr="004778A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34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EF329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Ерић Чедо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ИТ 84/24</w:t>
            </w:r>
          </w:p>
        </w:tc>
        <w:tc>
          <w:tcPr>
            <w:tcW w:w="1800" w:type="dxa"/>
          </w:tcPr>
          <w:p w:rsidR="00A37D71" w:rsidRPr="00EF329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37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1F2A9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Привизер Михајло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ИТ 117/24</w:t>
            </w:r>
          </w:p>
        </w:tc>
        <w:tc>
          <w:tcPr>
            <w:tcW w:w="1800" w:type="dxa"/>
          </w:tcPr>
          <w:p w:rsidR="00A37D71" w:rsidRPr="001F2A9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34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A532E4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Андрић Ксенија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13/24</w:t>
            </w:r>
          </w:p>
        </w:tc>
        <w:tc>
          <w:tcPr>
            <w:tcW w:w="1800" w:type="dxa"/>
          </w:tcPr>
          <w:p w:rsidR="00A37D71" w:rsidRPr="00A532E4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40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1D0D85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Бардак Вукашин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37/24</w:t>
            </w:r>
          </w:p>
        </w:tc>
        <w:tc>
          <w:tcPr>
            <w:tcW w:w="1800" w:type="dxa"/>
          </w:tcPr>
          <w:p w:rsidR="00A37D71" w:rsidRPr="001D0D85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37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1D0D85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Џигурски Алекса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39/24</w:t>
            </w:r>
          </w:p>
        </w:tc>
        <w:tc>
          <w:tcPr>
            <w:tcW w:w="1800" w:type="dxa"/>
          </w:tcPr>
          <w:p w:rsidR="00A37D71" w:rsidRPr="00EC6DAB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C6DA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25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5042B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Мартиновић Данило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42/24</w:t>
            </w:r>
          </w:p>
        </w:tc>
        <w:tc>
          <w:tcPr>
            <w:tcW w:w="1800" w:type="dxa"/>
          </w:tcPr>
          <w:p w:rsidR="00A37D71" w:rsidRPr="005042B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30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5042B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Ђукић Марко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45/24</w:t>
            </w:r>
          </w:p>
        </w:tc>
        <w:tc>
          <w:tcPr>
            <w:tcW w:w="1800" w:type="dxa"/>
          </w:tcPr>
          <w:p w:rsidR="00A37D71" w:rsidRPr="005042B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33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B320CB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Михајловић Никола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51/24</w:t>
            </w:r>
          </w:p>
        </w:tc>
        <w:tc>
          <w:tcPr>
            <w:tcW w:w="1800" w:type="dxa"/>
          </w:tcPr>
          <w:p w:rsidR="00A37D71" w:rsidRPr="00B320CB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38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Мердовић Миљан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53/24</w:t>
            </w:r>
          </w:p>
        </w:tc>
        <w:tc>
          <w:tcPr>
            <w:tcW w:w="1800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37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Анђелић Вукашин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57/24</w:t>
            </w:r>
          </w:p>
        </w:tc>
        <w:tc>
          <w:tcPr>
            <w:tcW w:w="1800" w:type="dxa"/>
          </w:tcPr>
          <w:p w:rsidR="00A37D71" w:rsidRPr="008F6265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F6265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18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Кикић Теодора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61/24</w:t>
            </w:r>
          </w:p>
        </w:tc>
        <w:tc>
          <w:tcPr>
            <w:tcW w:w="1800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33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Мирковић Дуња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66/24</w:t>
            </w:r>
          </w:p>
        </w:tc>
        <w:tc>
          <w:tcPr>
            <w:tcW w:w="1800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46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Кундачина Димитрије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69/24</w:t>
            </w:r>
          </w:p>
        </w:tc>
        <w:tc>
          <w:tcPr>
            <w:tcW w:w="1800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39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Теодоровић Бојана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 73/24</w:t>
            </w:r>
          </w:p>
        </w:tc>
        <w:tc>
          <w:tcPr>
            <w:tcW w:w="1800" w:type="dxa"/>
          </w:tcPr>
          <w:p w:rsidR="00A37D71" w:rsidRPr="003334D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36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B76733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Грујић Немања</w:t>
            </w:r>
          </w:p>
        </w:tc>
        <w:tc>
          <w:tcPr>
            <w:tcW w:w="2160" w:type="dxa"/>
          </w:tcPr>
          <w:p w:rsidR="00A37D71" w:rsidRPr="007F4624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ВД20/24</w:t>
            </w:r>
          </w:p>
        </w:tc>
        <w:tc>
          <w:tcPr>
            <w:tcW w:w="1800" w:type="dxa"/>
          </w:tcPr>
          <w:p w:rsidR="00A37D71" w:rsidRPr="00B76733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42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C3217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Милановић Душан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ВД22/24</w:t>
            </w:r>
          </w:p>
        </w:tc>
        <w:tc>
          <w:tcPr>
            <w:tcW w:w="1800" w:type="dxa"/>
          </w:tcPr>
          <w:p w:rsidR="00A37D71" w:rsidRPr="00C3217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48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Кураи Атила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ВД41/24</w:t>
            </w:r>
          </w:p>
        </w:tc>
        <w:tc>
          <w:tcPr>
            <w:tcW w:w="1800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30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Чернели Алекса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ВД45/24</w:t>
            </w:r>
          </w:p>
        </w:tc>
        <w:tc>
          <w:tcPr>
            <w:tcW w:w="1800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34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Петровић Милован</w:t>
            </w:r>
          </w:p>
        </w:tc>
        <w:tc>
          <w:tcPr>
            <w:tcW w:w="2160" w:type="dxa"/>
          </w:tcPr>
          <w:p w:rsidR="00A37D71" w:rsidRPr="00BF2A4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МИ1/24</w:t>
            </w:r>
          </w:p>
        </w:tc>
        <w:tc>
          <w:tcPr>
            <w:tcW w:w="1800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43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Бабић Лазар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МИ2/24</w:t>
            </w:r>
          </w:p>
        </w:tc>
        <w:tc>
          <w:tcPr>
            <w:tcW w:w="1800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38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Глумац Лука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МИ3/24</w:t>
            </w:r>
          </w:p>
        </w:tc>
        <w:tc>
          <w:tcPr>
            <w:tcW w:w="1800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42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035FB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Шумарунић Дејан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МИ11/24</w:t>
            </w:r>
          </w:p>
        </w:tc>
        <w:tc>
          <w:tcPr>
            <w:tcW w:w="1800" w:type="dxa"/>
          </w:tcPr>
          <w:p w:rsidR="00A37D71" w:rsidRPr="00A52E6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52E6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24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FF3F8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Алексић Лука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МИ12/24</w:t>
            </w:r>
          </w:p>
        </w:tc>
        <w:tc>
          <w:tcPr>
            <w:tcW w:w="1800" w:type="dxa"/>
          </w:tcPr>
          <w:p w:rsidR="00A37D71" w:rsidRPr="00FF3F8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32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FF3F8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Ференчек Филип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МИ29/24</w:t>
            </w:r>
          </w:p>
        </w:tc>
        <w:tc>
          <w:tcPr>
            <w:tcW w:w="1800" w:type="dxa"/>
          </w:tcPr>
          <w:p w:rsidR="00A37D71" w:rsidRPr="00EC2119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C211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24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F41D70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Митровић Драган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МИ31/24</w:t>
            </w:r>
          </w:p>
        </w:tc>
        <w:tc>
          <w:tcPr>
            <w:tcW w:w="1800" w:type="dxa"/>
          </w:tcPr>
          <w:p w:rsidR="00A37D71" w:rsidRPr="00F41D70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42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F41D70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Свјетлановић Синиша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МИ34/24</w:t>
            </w:r>
          </w:p>
        </w:tc>
        <w:tc>
          <w:tcPr>
            <w:tcW w:w="1800" w:type="dxa"/>
          </w:tcPr>
          <w:p w:rsidR="00A37D71" w:rsidRPr="00F41D70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36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774AE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Петош Синиша 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МИ35/24</w:t>
            </w:r>
          </w:p>
        </w:tc>
        <w:tc>
          <w:tcPr>
            <w:tcW w:w="1800" w:type="dxa"/>
          </w:tcPr>
          <w:p w:rsidR="00A37D71" w:rsidRPr="00817801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1780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26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774AE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Николић Стефан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МИ38/24</w:t>
            </w:r>
          </w:p>
        </w:tc>
        <w:tc>
          <w:tcPr>
            <w:tcW w:w="1800" w:type="dxa"/>
          </w:tcPr>
          <w:p w:rsidR="00A37D71" w:rsidRPr="00774AE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38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774AE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Пупић Милан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МИ40/24</w:t>
            </w:r>
          </w:p>
        </w:tc>
        <w:tc>
          <w:tcPr>
            <w:tcW w:w="1800" w:type="dxa"/>
          </w:tcPr>
          <w:p w:rsidR="00A37D71" w:rsidRPr="00774AE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34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774AE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Вељовић Лука</w:t>
            </w:r>
          </w:p>
        </w:tc>
        <w:tc>
          <w:tcPr>
            <w:tcW w:w="2160" w:type="dxa"/>
          </w:tcPr>
          <w:p w:rsidR="00A37D71" w:rsidRPr="00D754AF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ИЗ6/24</w:t>
            </w:r>
          </w:p>
        </w:tc>
        <w:tc>
          <w:tcPr>
            <w:tcW w:w="1800" w:type="dxa"/>
          </w:tcPr>
          <w:p w:rsidR="00A37D71" w:rsidRPr="00774AE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30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774AE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Марковић Милица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ИЗ11/24</w:t>
            </w:r>
          </w:p>
        </w:tc>
        <w:tc>
          <w:tcPr>
            <w:tcW w:w="1800" w:type="dxa"/>
          </w:tcPr>
          <w:p w:rsidR="00A37D71" w:rsidRPr="00774AED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40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434C5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Рађеновић Николина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ИЗ13/24</w:t>
            </w:r>
          </w:p>
        </w:tc>
        <w:tc>
          <w:tcPr>
            <w:tcW w:w="1800" w:type="dxa"/>
          </w:tcPr>
          <w:p w:rsidR="00A37D71" w:rsidRPr="00434C58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46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697811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Ђурић Михаило</w:t>
            </w:r>
          </w:p>
        </w:tc>
        <w:tc>
          <w:tcPr>
            <w:tcW w:w="2160" w:type="dxa"/>
          </w:tcPr>
          <w:p w:rsidR="00A37D71" w:rsidRPr="00697811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ИЗ20/24</w:t>
            </w:r>
          </w:p>
        </w:tc>
        <w:tc>
          <w:tcPr>
            <w:tcW w:w="1800" w:type="dxa"/>
          </w:tcPr>
          <w:p w:rsidR="00A37D71" w:rsidRPr="00697811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30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697811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Стамболија Марко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ИЗ24/24</w:t>
            </w:r>
          </w:p>
        </w:tc>
        <w:tc>
          <w:tcPr>
            <w:tcW w:w="1800" w:type="dxa"/>
          </w:tcPr>
          <w:p w:rsidR="00A37D71" w:rsidRPr="00697811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30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EE1D83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Мургашки Марко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ИЗ26/24</w:t>
            </w:r>
          </w:p>
        </w:tc>
        <w:tc>
          <w:tcPr>
            <w:tcW w:w="1800" w:type="dxa"/>
          </w:tcPr>
          <w:p w:rsidR="00A37D71" w:rsidRPr="0055796E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5796E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29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EE1D83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Томић Душан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ИЗ29/24</w:t>
            </w:r>
          </w:p>
        </w:tc>
        <w:tc>
          <w:tcPr>
            <w:tcW w:w="1800" w:type="dxa"/>
          </w:tcPr>
          <w:p w:rsidR="00A37D71" w:rsidRPr="00EE1D83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32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887C7C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Фешиш Теодора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ИЗ39/24</w:t>
            </w:r>
          </w:p>
        </w:tc>
        <w:tc>
          <w:tcPr>
            <w:tcW w:w="1800" w:type="dxa"/>
          </w:tcPr>
          <w:p w:rsidR="00A37D71" w:rsidRPr="00E17CAF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17CA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18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887C7C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Јовановић Филип</w:t>
            </w:r>
          </w:p>
        </w:tc>
        <w:tc>
          <w:tcPr>
            <w:tcW w:w="2160" w:type="dxa"/>
          </w:tcPr>
          <w:p w:rsidR="00A37D71" w:rsidRPr="00E619A7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ИЗ40/24</w:t>
            </w:r>
          </w:p>
        </w:tc>
        <w:tc>
          <w:tcPr>
            <w:tcW w:w="1800" w:type="dxa"/>
          </w:tcPr>
          <w:p w:rsidR="00A37D71" w:rsidRPr="00E17CAF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17CA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27</w:t>
            </w:r>
          </w:p>
        </w:tc>
      </w:tr>
      <w:tr w:rsidR="00A37D71" w:rsidRPr="00E619A7" w:rsidTr="00A313BB">
        <w:tc>
          <w:tcPr>
            <w:tcW w:w="3348" w:type="dxa"/>
          </w:tcPr>
          <w:p w:rsidR="00A37D71" w:rsidRPr="008C156B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Поповић Наташа</w:t>
            </w:r>
          </w:p>
        </w:tc>
        <w:tc>
          <w:tcPr>
            <w:tcW w:w="2160" w:type="dxa"/>
          </w:tcPr>
          <w:p w:rsidR="00A37D71" w:rsidRPr="00C3727A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ГИД36/22</w:t>
            </w:r>
          </w:p>
        </w:tc>
        <w:tc>
          <w:tcPr>
            <w:tcW w:w="1800" w:type="dxa"/>
          </w:tcPr>
          <w:p w:rsidR="00A37D71" w:rsidRPr="008C156B" w:rsidRDefault="00A37D71" w:rsidP="00E619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40</w:t>
            </w:r>
          </w:p>
        </w:tc>
      </w:tr>
    </w:tbl>
    <w:p w:rsidR="00A37D71" w:rsidRDefault="00A37D71" w:rsidP="00A73793">
      <w:pPr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37D71" w:rsidRPr="00622E9C" w:rsidRDefault="00A37D71" w:rsidP="00A73793">
      <w:pPr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37D71" w:rsidRPr="00622E9C" w:rsidRDefault="00A37D71" w:rsidP="007A058C">
      <w:pPr>
        <w:jc w:val="right"/>
        <w:rPr>
          <w:rFonts w:ascii="Times New Roman" w:hAnsi="Times New Roman"/>
          <w:lang w:val="sr-Cyrl-CS"/>
        </w:rPr>
      </w:pPr>
      <w:r w:rsidRPr="00622E9C">
        <w:rPr>
          <w:rFonts w:ascii="Times New Roman" w:hAnsi="Times New Roman"/>
          <w:lang w:val="sr-Cyrl-CS"/>
        </w:rPr>
        <w:t>Др Тамара Грујић, проф.</w:t>
      </w:r>
    </w:p>
    <w:sectPr w:rsidR="00A37D71" w:rsidRPr="00622E9C" w:rsidSect="007A058C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4585"/>
    <w:rsid w:val="00023CBC"/>
    <w:rsid w:val="00030803"/>
    <w:rsid w:val="00035FBD"/>
    <w:rsid w:val="00042098"/>
    <w:rsid w:val="000434C0"/>
    <w:rsid w:val="0005248B"/>
    <w:rsid w:val="00064AD1"/>
    <w:rsid w:val="00076DB1"/>
    <w:rsid w:val="000A2D03"/>
    <w:rsid w:val="000D5D70"/>
    <w:rsid w:val="000F7B1F"/>
    <w:rsid w:val="00107992"/>
    <w:rsid w:val="00111448"/>
    <w:rsid w:val="001135BF"/>
    <w:rsid w:val="0011541B"/>
    <w:rsid w:val="00115D87"/>
    <w:rsid w:val="0012309A"/>
    <w:rsid w:val="0014489A"/>
    <w:rsid w:val="00150DD4"/>
    <w:rsid w:val="00181526"/>
    <w:rsid w:val="00190750"/>
    <w:rsid w:val="001A3C99"/>
    <w:rsid w:val="001A787D"/>
    <w:rsid w:val="001D0D85"/>
    <w:rsid w:val="001D2A49"/>
    <w:rsid w:val="001F2A98"/>
    <w:rsid w:val="001F2DA2"/>
    <w:rsid w:val="001F6B34"/>
    <w:rsid w:val="00213A84"/>
    <w:rsid w:val="002178DA"/>
    <w:rsid w:val="00233676"/>
    <w:rsid w:val="00265D03"/>
    <w:rsid w:val="00284BFB"/>
    <w:rsid w:val="002B15BF"/>
    <w:rsid w:val="002D12A1"/>
    <w:rsid w:val="002E0E73"/>
    <w:rsid w:val="002E53FC"/>
    <w:rsid w:val="002E68D1"/>
    <w:rsid w:val="003334D9"/>
    <w:rsid w:val="00344BCC"/>
    <w:rsid w:val="00347EB0"/>
    <w:rsid w:val="003726E1"/>
    <w:rsid w:val="00387E06"/>
    <w:rsid w:val="003D2C36"/>
    <w:rsid w:val="003D32AB"/>
    <w:rsid w:val="003D5E96"/>
    <w:rsid w:val="003E1024"/>
    <w:rsid w:val="003E7BF5"/>
    <w:rsid w:val="0040064D"/>
    <w:rsid w:val="00434C58"/>
    <w:rsid w:val="004468FD"/>
    <w:rsid w:val="00466D4D"/>
    <w:rsid w:val="00471F8F"/>
    <w:rsid w:val="004778AD"/>
    <w:rsid w:val="00486FDD"/>
    <w:rsid w:val="004D6F09"/>
    <w:rsid w:val="005042B8"/>
    <w:rsid w:val="00511247"/>
    <w:rsid w:val="005264F1"/>
    <w:rsid w:val="00531AC6"/>
    <w:rsid w:val="00552EB7"/>
    <w:rsid w:val="0055796E"/>
    <w:rsid w:val="00563349"/>
    <w:rsid w:val="00594F5B"/>
    <w:rsid w:val="005B66CD"/>
    <w:rsid w:val="005B6B34"/>
    <w:rsid w:val="005D241A"/>
    <w:rsid w:val="00607038"/>
    <w:rsid w:val="00615231"/>
    <w:rsid w:val="00615D00"/>
    <w:rsid w:val="00622E9C"/>
    <w:rsid w:val="006329FB"/>
    <w:rsid w:val="00632B31"/>
    <w:rsid w:val="0067528E"/>
    <w:rsid w:val="00693770"/>
    <w:rsid w:val="006958ED"/>
    <w:rsid w:val="00697811"/>
    <w:rsid w:val="006B1576"/>
    <w:rsid w:val="006C2230"/>
    <w:rsid w:val="006C6D3C"/>
    <w:rsid w:val="006F05F3"/>
    <w:rsid w:val="00702B8C"/>
    <w:rsid w:val="00702C81"/>
    <w:rsid w:val="00704DFA"/>
    <w:rsid w:val="0071297F"/>
    <w:rsid w:val="007264BC"/>
    <w:rsid w:val="00740456"/>
    <w:rsid w:val="007702E2"/>
    <w:rsid w:val="00774AED"/>
    <w:rsid w:val="007A058C"/>
    <w:rsid w:val="007F4624"/>
    <w:rsid w:val="00817801"/>
    <w:rsid w:val="00856A85"/>
    <w:rsid w:val="008575DA"/>
    <w:rsid w:val="00857786"/>
    <w:rsid w:val="00857E61"/>
    <w:rsid w:val="0088217D"/>
    <w:rsid w:val="00887C7C"/>
    <w:rsid w:val="008A09AA"/>
    <w:rsid w:val="008C156B"/>
    <w:rsid w:val="008D14ED"/>
    <w:rsid w:val="008D15C1"/>
    <w:rsid w:val="008D5899"/>
    <w:rsid w:val="008E24ED"/>
    <w:rsid w:val="008E4E94"/>
    <w:rsid w:val="008F6265"/>
    <w:rsid w:val="00900FDA"/>
    <w:rsid w:val="00930325"/>
    <w:rsid w:val="00953A23"/>
    <w:rsid w:val="0096314C"/>
    <w:rsid w:val="009A4178"/>
    <w:rsid w:val="009C6950"/>
    <w:rsid w:val="009E6FD9"/>
    <w:rsid w:val="009F3077"/>
    <w:rsid w:val="00A313BB"/>
    <w:rsid w:val="00A37D71"/>
    <w:rsid w:val="00A4226C"/>
    <w:rsid w:val="00A52E68"/>
    <w:rsid w:val="00A532E4"/>
    <w:rsid w:val="00A554B8"/>
    <w:rsid w:val="00A559F6"/>
    <w:rsid w:val="00A56268"/>
    <w:rsid w:val="00A56708"/>
    <w:rsid w:val="00A65109"/>
    <w:rsid w:val="00A73793"/>
    <w:rsid w:val="00A9105D"/>
    <w:rsid w:val="00A977C8"/>
    <w:rsid w:val="00AA137B"/>
    <w:rsid w:val="00AA4276"/>
    <w:rsid w:val="00AB0040"/>
    <w:rsid w:val="00AD549D"/>
    <w:rsid w:val="00AF6A03"/>
    <w:rsid w:val="00B03FEB"/>
    <w:rsid w:val="00B17462"/>
    <w:rsid w:val="00B228A2"/>
    <w:rsid w:val="00B30913"/>
    <w:rsid w:val="00B320CB"/>
    <w:rsid w:val="00B34585"/>
    <w:rsid w:val="00B62E92"/>
    <w:rsid w:val="00B73DFD"/>
    <w:rsid w:val="00B76733"/>
    <w:rsid w:val="00BE0704"/>
    <w:rsid w:val="00BE1538"/>
    <w:rsid w:val="00BF2A4D"/>
    <w:rsid w:val="00C11ED4"/>
    <w:rsid w:val="00C242DB"/>
    <w:rsid w:val="00C31CF7"/>
    <w:rsid w:val="00C32178"/>
    <w:rsid w:val="00C3727A"/>
    <w:rsid w:val="00C522AE"/>
    <w:rsid w:val="00C60EA1"/>
    <w:rsid w:val="00CA73B9"/>
    <w:rsid w:val="00CC7282"/>
    <w:rsid w:val="00CD5D98"/>
    <w:rsid w:val="00D24AD9"/>
    <w:rsid w:val="00D44924"/>
    <w:rsid w:val="00D754AF"/>
    <w:rsid w:val="00D93AA6"/>
    <w:rsid w:val="00D96C38"/>
    <w:rsid w:val="00DB4558"/>
    <w:rsid w:val="00DB6EC1"/>
    <w:rsid w:val="00DC509B"/>
    <w:rsid w:val="00DC6C7E"/>
    <w:rsid w:val="00DE129A"/>
    <w:rsid w:val="00E17CAF"/>
    <w:rsid w:val="00E259EB"/>
    <w:rsid w:val="00E42BB5"/>
    <w:rsid w:val="00E619A7"/>
    <w:rsid w:val="00E82707"/>
    <w:rsid w:val="00E9068A"/>
    <w:rsid w:val="00EC2119"/>
    <w:rsid w:val="00EC6DAB"/>
    <w:rsid w:val="00EE1D83"/>
    <w:rsid w:val="00EE2AC1"/>
    <w:rsid w:val="00EE5DDF"/>
    <w:rsid w:val="00EF3299"/>
    <w:rsid w:val="00F40E1C"/>
    <w:rsid w:val="00F41D70"/>
    <w:rsid w:val="00F50883"/>
    <w:rsid w:val="00F64725"/>
    <w:rsid w:val="00F768B6"/>
    <w:rsid w:val="00F83CE4"/>
    <w:rsid w:val="00FC3B69"/>
    <w:rsid w:val="00FD61D7"/>
    <w:rsid w:val="00FD6D05"/>
    <w:rsid w:val="00FF3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C99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A73793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73793"/>
    <w:rPr>
      <w:rFonts w:ascii="Cambria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99"/>
    <w:rsid w:val="00A7379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326</TotalTime>
  <Pages>1</Pages>
  <Words>195</Words>
  <Characters>1117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Tamara</cp:lastModifiedBy>
  <cp:revision>154</cp:revision>
  <dcterms:created xsi:type="dcterms:W3CDTF">2016-12-04T11:54:00Z</dcterms:created>
  <dcterms:modified xsi:type="dcterms:W3CDTF">2024-12-11T21:45:00Z</dcterms:modified>
</cp:coreProperties>
</file>